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45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0"/>
        <w:gridCol w:w="372"/>
        <w:gridCol w:w="2311"/>
        <w:gridCol w:w="450"/>
        <w:gridCol w:w="450"/>
        <w:gridCol w:w="2070"/>
      </w:tblGrid>
      <w:tr w:rsidR="00C777EF" w:rsidRPr="00D306A9" w14:paraId="2870FDAA" w14:textId="77777777" w:rsidTr="00E14475">
        <w:trPr>
          <w:trHeight w:val="323"/>
          <w:jc w:val="center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6B794" w14:textId="44C9BA9D" w:rsidR="00C777EF" w:rsidRPr="00D306A9" w:rsidRDefault="00C777EF" w:rsidP="00E14475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306A9">
              <w:rPr>
                <w:b/>
                <w:bCs/>
                <w:sz w:val="22"/>
                <w:szCs w:val="22"/>
              </w:rPr>
              <w:t xml:space="preserve"> Full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D306A9">
              <w:rPr>
                <w:b/>
                <w:bCs/>
                <w:sz w:val="22"/>
                <w:szCs w:val="22"/>
              </w:rPr>
              <w:t>Cycle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BD5B0C" w14:textId="77777777" w:rsidR="00C777EF" w:rsidRPr="00D306A9" w:rsidRDefault="00C777EF" w:rsidP="00E14475">
            <w:pPr>
              <w:widowControl w:val="0"/>
              <w:rPr>
                <w:b/>
                <w:sz w:val="28"/>
                <w:szCs w:val="28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5A8A43" w14:textId="77777777" w:rsidR="00C777EF" w:rsidRPr="00D306A9" w:rsidRDefault="00C777EF" w:rsidP="00E14475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6A9">
              <w:rPr>
                <w:b/>
                <w:bCs/>
                <w:sz w:val="22"/>
                <w:szCs w:val="22"/>
              </w:rPr>
              <w:t>Spring Sport Cyle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77214D" w14:textId="77777777" w:rsidR="00C777EF" w:rsidRPr="00D306A9" w:rsidRDefault="00C777EF" w:rsidP="00E14475">
            <w:pPr>
              <w:widowControl w:val="0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575A5" w14:textId="77777777" w:rsidR="00C777EF" w:rsidRPr="00D306A9" w:rsidRDefault="00C777EF" w:rsidP="00E14475">
            <w:pPr>
              <w:widowContro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EF95B" w14:textId="77777777" w:rsidR="00C777EF" w:rsidRPr="00D306A9" w:rsidRDefault="00C777EF" w:rsidP="00E14475">
            <w:pPr>
              <w:widowControl w:val="0"/>
              <w:rPr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306A9">
              <w:rPr>
                <w:b/>
                <w:bCs/>
                <w:sz w:val="22"/>
                <w:szCs w:val="22"/>
              </w:rPr>
              <w:t>Fall Sport Cycle</w:t>
            </w:r>
          </w:p>
        </w:tc>
      </w:tr>
    </w:tbl>
    <w:p w14:paraId="78DB16CD" w14:textId="77777777" w:rsidR="00C777EF" w:rsidRDefault="00C777EF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60"/>
        <w:gridCol w:w="2158"/>
        <w:gridCol w:w="3094"/>
      </w:tblGrid>
      <w:tr w:rsidR="008A0411" w:rsidRPr="0050771B" w14:paraId="136BB1B3" w14:textId="77777777" w:rsidTr="00C777EF">
        <w:trPr>
          <w:trHeight w:val="432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392A5" w14:textId="77777777" w:rsidR="008A0411" w:rsidRPr="0050771B" w:rsidRDefault="008A0411" w:rsidP="0050771B">
            <w:pPr>
              <w:spacing w:before="360"/>
              <w:jc w:val="right"/>
              <w:rPr>
                <w:b/>
                <w:sz w:val="28"/>
                <w:szCs w:val="28"/>
              </w:rPr>
            </w:pPr>
            <w:r w:rsidRPr="0050771B">
              <w:rPr>
                <w:b/>
                <w:sz w:val="28"/>
                <w:szCs w:val="28"/>
              </w:rPr>
              <w:t>Amendment Proposal Number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6D9504" w14:textId="77777777" w:rsidR="008A0411" w:rsidRPr="0050771B" w:rsidRDefault="008A0411" w:rsidP="0050771B">
            <w:pPr>
              <w:spacing w:before="360"/>
              <w:rPr>
                <w:sz w:val="28"/>
                <w:szCs w:val="28"/>
              </w:rPr>
            </w:pPr>
          </w:p>
        </w:tc>
        <w:tc>
          <w:tcPr>
            <w:tcW w:w="30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A8276" w14:textId="77777777" w:rsidR="008A0411" w:rsidRPr="00C777EF" w:rsidRDefault="00C62194" w:rsidP="00C777EF">
            <w:pPr>
              <w:spacing w:before="360"/>
              <w:rPr>
                <w:i/>
                <w:sz w:val="18"/>
                <w:szCs w:val="18"/>
              </w:rPr>
            </w:pPr>
            <w:r w:rsidRPr="00C777EF">
              <w:rPr>
                <w:i/>
                <w:sz w:val="18"/>
                <w:szCs w:val="18"/>
              </w:rPr>
              <w:t>(As provided on preliminary notice.)</w:t>
            </w:r>
          </w:p>
        </w:tc>
      </w:tr>
    </w:tbl>
    <w:p w14:paraId="258CE8C9" w14:textId="0D4D3B04" w:rsidR="00D65DAF" w:rsidRPr="00A325EC" w:rsidRDefault="00C62194" w:rsidP="00A325EC">
      <w:pPr>
        <w:widowControl w:val="0"/>
        <w:rPr>
          <w:sz w:val="20"/>
          <w:szCs w:val="20"/>
        </w:rPr>
      </w:pPr>
      <w:r w:rsidRPr="00282677">
        <w:rPr>
          <w:b/>
          <w:sz w:val="28"/>
          <w:szCs w:val="28"/>
        </w:rPr>
        <w:t xml:space="preserve">Review </w:t>
      </w:r>
      <w:r w:rsidR="00722E1E">
        <w:rPr>
          <w:b/>
          <w:sz w:val="28"/>
          <w:szCs w:val="28"/>
        </w:rPr>
        <w:t>3C2</w:t>
      </w:r>
      <w:r>
        <w:rPr>
          <w:b/>
          <w:sz w:val="28"/>
          <w:szCs w:val="28"/>
        </w:rPr>
        <w:t xml:space="preserve">A </w:t>
      </w:r>
      <w:r w:rsidRPr="00282677">
        <w:rPr>
          <w:b/>
          <w:sz w:val="28"/>
          <w:szCs w:val="28"/>
        </w:rPr>
        <w:t>Constitution Article 8.</w:t>
      </w:r>
      <w:r w:rsidRPr="004A37AA">
        <w:t xml:space="preserve"> </w:t>
      </w:r>
      <w:r w:rsidR="00C777EF" w:rsidRPr="00C777EF">
        <w:t xml:space="preserve">Provide in detail the prescribed information. This material must be submitted electronically (attached to email in MSWord format), with a signed copy emailed in PDF format </w:t>
      </w:r>
      <w:r w:rsidR="00C777EF" w:rsidRPr="00C777EF">
        <w:rPr>
          <w:b/>
          <w:i/>
        </w:rPr>
        <w:t>and all copies received</w:t>
      </w:r>
      <w:r w:rsidR="00C777EF" w:rsidRPr="00C777EF">
        <w:t xml:space="preserve"> by the 3C2A Director of Membership Services </w:t>
      </w:r>
      <w:r w:rsidR="00C777EF" w:rsidRPr="00C777EF">
        <w:rPr>
          <w:b/>
          <w:i/>
        </w:rPr>
        <w:t>by</w:t>
      </w:r>
      <w:r w:rsidR="00C777EF" w:rsidRPr="00C777EF">
        <w:t xml:space="preserve"> </w:t>
      </w:r>
      <w:r w:rsidR="00C777EF" w:rsidRPr="00C777EF">
        <w:rPr>
          <w:b/>
        </w:rPr>
        <w:t>January 15</w:t>
      </w:r>
      <w:r w:rsidR="00C777EF" w:rsidRPr="00C777EF">
        <w:rPr>
          <w:bCs/>
          <w:u w:val="single"/>
        </w:rPr>
        <w:t xml:space="preserve"> </w:t>
      </w:r>
      <w:r w:rsidR="00C777EF" w:rsidRPr="006A3668">
        <w:rPr>
          <w:bCs/>
        </w:rPr>
        <w:t xml:space="preserve">for Full-Legislative cycle, </w:t>
      </w:r>
      <w:r w:rsidR="00C777EF" w:rsidRPr="006A3668">
        <w:rPr>
          <w:b/>
        </w:rPr>
        <w:t>October 20</w:t>
      </w:r>
      <w:r w:rsidR="00C777EF" w:rsidRPr="006A3668">
        <w:rPr>
          <w:bCs/>
        </w:rPr>
        <w:t xml:space="preserve"> for Spring-Sport cycle and </w:t>
      </w:r>
      <w:r w:rsidR="00C777EF" w:rsidRPr="006A3668">
        <w:rPr>
          <w:b/>
        </w:rPr>
        <w:t>February 20</w:t>
      </w:r>
      <w:r w:rsidR="00C777EF" w:rsidRPr="006A3668">
        <w:rPr>
          <w:bCs/>
        </w:rPr>
        <w:t xml:space="preserve"> for Fall-Sport Cycle</w:t>
      </w:r>
      <w:r w:rsidR="00C777EF" w:rsidRPr="006A3668">
        <w:t>.</w:t>
      </w:r>
      <w:r w:rsidR="00A325EC" w:rsidRPr="00CF1DF2">
        <w:t xml:space="preserve"> </w:t>
      </w:r>
      <w:r w:rsidR="00A325EC" w:rsidRPr="00CF1DF2">
        <w:rPr>
          <w:i/>
          <w:iCs/>
          <w:sz w:val="16"/>
          <w:szCs w:val="16"/>
        </w:rPr>
        <w:t>(Adopted</w:t>
      </w:r>
      <w:r w:rsidR="00A325EC">
        <w:rPr>
          <w:i/>
          <w:iCs/>
          <w:sz w:val="16"/>
          <w:szCs w:val="16"/>
        </w:rPr>
        <w:t xml:space="preserve"> 2/12/15 effective 7/1/15</w:t>
      </w:r>
      <w:r w:rsidR="00C777EF">
        <w:rPr>
          <w:i/>
          <w:iCs/>
          <w:sz w:val="16"/>
          <w:szCs w:val="16"/>
        </w:rPr>
        <w:t>, Revised &amp; effective 8/14/24)</w:t>
      </w:r>
    </w:p>
    <w:tbl>
      <w:tblPr>
        <w:tblW w:w="1053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4"/>
        <w:gridCol w:w="72"/>
        <w:gridCol w:w="3574"/>
        <w:gridCol w:w="1170"/>
        <w:gridCol w:w="53"/>
        <w:gridCol w:w="72"/>
        <w:gridCol w:w="775"/>
        <w:gridCol w:w="1800"/>
        <w:gridCol w:w="9"/>
      </w:tblGrid>
      <w:tr w:rsidR="00D65DAF" w14:paraId="7B76ABB5" w14:textId="77777777" w:rsidTr="00E46070">
        <w:trPr>
          <w:jc w:val="center"/>
        </w:trPr>
        <w:tc>
          <w:tcPr>
            <w:tcW w:w="3014" w:type="dxa"/>
            <w:tcBorders>
              <w:bottom w:val="single" w:sz="4" w:space="0" w:color="auto"/>
            </w:tcBorders>
            <w:vAlign w:val="bottom"/>
          </w:tcPr>
          <w:p w14:paraId="29CB28CF" w14:textId="77777777" w:rsidR="00D65DAF" w:rsidRDefault="002A6576" w:rsidP="00E844F8">
            <w:pPr>
              <w:spacing w:before="36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3C534C">
              <w:instrText xml:space="preserve"> FORMTEXT </w:instrText>
            </w:r>
            <w:r>
              <w:fldChar w:fldCharType="separate"/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72" w:type="dxa"/>
            <w:vAlign w:val="bottom"/>
          </w:tcPr>
          <w:p w14:paraId="71E9531B" w14:textId="77777777" w:rsidR="00D65DAF" w:rsidRDefault="00D65DAF" w:rsidP="004A37AA">
            <w:pPr>
              <w:ind w:left="-108" w:right="-108"/>
              <w:rPr>
                <w:rFonts w:ascii="Arial" w:hAnsi="Arial"/>
                <w:sz w:val="4"/>
              </w:rPr>
            </w:pPr>
          </w:p>
        </w:tc>
        <w:tc>
          <w:tcPr>
            <w:tcW w:w="4797" w:type="dxa"/>
            <w:gridSpan w:val="3"/>
            <w:tcBorders>
              <w:bottom w:val="single" w:sz="4" w:space="0" w:color="auto"/>
            </w:tcBorders>
            <w:vAlign w:val="bottom"/>
          </w:tcPr>
          <w:p w14:paraId="1F261EB5" w14:textId="77777777" w:rsidR="00D65DAF" w:rsidRDefault="002A6576" w:rsidP="00E844F8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3C534C">
              <w:instrText xml:space="preserve"> FORMTEXT </w:instrText>
            </w:r>
            <w:r>
              <w:fldChar w:fldCharType="separate"/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72" w:type="dxa"/>
            <w:vAlign w:val="bottom"/>
          </w:tcPr>
          <w:p w14:paraId="1474CED0" w14:textId="77777777" w:rsidR="00D65DAF" w:rsidRDefault="00D65DAF" w:rsidP="004A37AA">
            <w:pPr>
              <w:rPr>
                <w:rFonts w:ascii="Arial" w:hAnsi="Arial"/>
              </w:rPr>
            </w:pPr>
          </w:p>
        </w:tc>
        <w:tc>
          <w:tcPr>
            <w:tcW w:w="2584" w:type="dxa"/>
            <w:gridSpan w:val="3"/>
            <w:tcBorders>
              <w:bottom w:val="single" w:sz="4" w:space="0" w:color="auto"/>
            </w:tcBorders>
            <w:vAlign w:val="bottom"/>
          </w:tcPr>
          <w:p w14:paraId="602EB8DC" w14:textId="77777777" w:rsidR="00D65DAF" w:rsidRDefault="002A6576" w:rsidP="00E844F8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3C534C">
              <w:instrText xml:space="preserve"> FORMTEXT </w:instrText>
            </w:r>
            <w:r>
              <w:fldChar w:fldCharType="separate"/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D65DAF" w14:paraId="3AC2904E" w14:textId="77777777" w:rsidTr="00E46070">
        <w:trPr>
          <w:trHeight w:val="260"/>
          <w:jc w:val="center"/>
        </w:trPr>
        <w:tc>
          <w:tcPr>
            <w:tcW w:w="3014" w:type="dxa"/>
          </w:tcPr>
          <w:p w14:paraId="12A62C27" w14:textId="77777777" w:rsidR="00D65DAF" w:rsidRDefault="00D65DAF">
            <w:pPr>
              <w:pStyle w:val="Heading3"/>
              <w:rPr>
                <w:sz w:val="20"/>
              </w:rPr>
            </w:pPr>
            <w:r>
              <w:rPr>
                <w:sz w:val="20"/>
              </w:rPr>
              <w:t>Name of Originator</w:t>
            </w:r>
          </w:p>
        </w:tc>
        <w:tc>
          <w:tcPr>
            <w:tcW w:w="72" w:type="dxa"/>
          </w:tcPr>
          <w:p w14:paraId="0BF88F24" w14:textId="77777777" w:rsidR="00D65DAF" w:rsidRDefault="00D65DAF">
            <w:pPr>
              <w:ind w:left="-108" w:right="-108"/>
              <w:rPr>
                <w:rFonts w:ascii="Arial" w:hAnsi="Arial"/>
                <w:sz w:val="20"/>
              </w:rPr>
            </w:pPr>
          </w:p>
        </w:tc>
        <w:tc>
          <w:tcPr>
            <w:tcW w:w="4797" w:type="dxa"/>
            <w:gridSpan w:val="3"/>
          </w:tcPr>
          <w:p w14:paraId="599809AE" w14:textId="77777777" w:rsidR="00D65DAF" w:rsidRDefault="00D65DAF">
            <w:pPr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For </w:t>
            </w:r>
            <w:r w:rsidR="00BE781E">
              <w:rPr>
                <w:rFonts w:ascii="Arial" w:hAnsi="Arial"/>
                <w:i/>
                <w:sz w:val="20"/>
              </w:rPr>
              <w:t>(</w:t>
            </w:r>
            <w:r>
              <w:rPr>
                <w:rFonts w:ascii="Arial" w:hAnsi="Arial"/>
                <w:i/>
                <w:sz w:val="20"/>
              </w:rPr>
              <w:t>Conference/Sport/Affiliate Organization)</w:t>
            </w:r>
          </w:p>
        </w:tc>
        <w:tc>
          <w:tcPr>
            <w:tcW w:w="72" w:type="dxa"/>
          </w:tcPr>
          <w:p w14:paraId="38B83B7E" w14:textId="77777777" w:rsidR="00D65DAF" w:rsidRDefault="00D65DAF">
            <w:pPr>
              <w:rPr>
                <w:rFonts w:ascii="Arial" w:hAnsi="Arial"/>
                <w:sz w:val="20"/>
              </w:rPr>
            </w:pPr>
          </w:p>
        </w:tc>
        <w:tc>
          <w:tcPr>
            <w:tcW w:w="2584" w:type="dxa"/>
            <w:gridSpan w:val="3"/>
          </w:tcPr>
          <w:p w14:paraId="0ECF1E1A" w14:textId="77777777" w:rsidR="00D65DAF" w:rsidRDefault="00D65DA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Date</w:t>
            </w:r>
          </w:p>
        </w:tc>
      </w:tr>
      <w:tr w:rsidR="00E46070" w14:paraId="65B567C8" w14:textId="77777777" w:rsidTr="00C777EF">
        <w:tblPrEx>
          <w:jc w:val="left"/>
          <w:tblCellMar>
            <w:left w:w="108" w:type="dxa"/>
            <w:right w:w="108" w:type="dxa"/>
          </w:tblCellMar>
        </w:tblPrEx>
        <w:trPr>
          <w:gridAfter w:val="1"/>
          <w:wAfter w:w="9" w:type="dxa"/>
          <w:trHeight w:val="522"/>
        </w:trPr>
        <w:tc>
          <w:tcPr>
            <w:tcW w:w="6660" w:type="dxa"/>
            <w:gridSpan w:val="3"/>
            <w:vAlign w:val="bottom"/>
          </w:tcPr>
          <w:p w14:paraId="5526D767" w14:textId="77777777" w:rsidR="00E46070" w:rsidRDefault="00E46070" w:rsidP="00E46070">
            <w:pPr>
              <w:pStyle w:val="Heading4"/>
              <w:ind w:left="-115"/>
              <w:jc w:val="right"/>
              <w:rPr>
                <w:sz w:val="22"/>
              </w:rPr>
            </w:pPr>
            <w:r w:rsidRPr="00E4149B">
              <w:rPr>
                <w:szCs w:val="24"/>
              </w:rPr>
              <w:t>Must specify</w:t>
            </w:r>
            <w:r>
              <w:rPr>
                <w:szCs w:val="24"/>
              </w:rPr>
              <w:t xml:space="preserve"> </w:t>
            </w:r>
            <w:r w:rsidRPr="00E4149B">
              <w:rPr>
                <w:szCs w:val="24"/>
              </w:rPr>
              <w:t>effective date: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4E2266CE" w14:textId="669307B2" w:rsidR="00E46070" w:rsidRDefault="00E46070" w:rsidP="004A37AA">
            <w:pPr>
              <w:pStyle w:val="Heading4"/>
              <w:ind w:left="-115"/>
              <w:jc w:val="right"/>
              <w:rPr>
                <w:sz w:val="22"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  <w:vAlign w:val="bottom"/>
          </w:tcPr>
          <w:p w14:paraId="18CEC541" w14:textId="66DDD075" w:rsidR="00E46070" w:rsidRDefault="00E46070" w:rsidP="00E46070">
            <w:pPr>
              <w:pStyle w:val="Heading4"/>
              <w:spacing w:before="120"/>
              <w:ind w:left="-115"/>
              <w:jc w:val="right"/>
              <w:rPr>
                <w:sz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4F720EFA" w14:textId="77777777" w:rsidR="00E46070" w:rsidRPr="00280722" w:rsidRDefault="002A6576" w:rsidP="00DB52D8">
            <w:pPr>
              <w:pStyle w:val="Heading4"/>
              <w:ind w:left="-115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 w:rsidR="00280722">
              <w:rPr>
                <w:b w:val="0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sz w:val="22"/>
                <w:szCs w:val="22"/>
              </w:rPr>
            </w:r>
            <w:r>
              <w:rPr>
                <w:b w:val="0"/>
                <w:sz w:val="22"/>
                <w:szCs w:val="22"/>
              </w:rPr>
              <w:fldChar w:fldCharType="separate"/>
            </w:r>
            <w:r w:rsidR="00280722">
              <w:rPr>
                <w:b w:val="0"/>
                <w:noProof/>
                <w:sz w:val="22"/>
                <w:szCs w:val="22"/>
              </w:rPr>
              <w:t> </w:t>
            </w:r>
            <w:r w:rsidR="00280722">
              <w:rPr>
                <w:b w:val="0"/>
                <w:noProof/>
                <w:sz w:val="22"/>
                <w:szCs w:val="22"/>
              </w:rPr>
              <w:t> </w:t>
            </w:r>
            <w:r w:rsidR="00280722">
              <w:rPr>
                <w:b w:val="0"/>
                <w:noProof/>
                <w:sz w:val="22"/>
                <w:szCs w:val="22"/>
              </w:rPr>
              <w:t> </w:t>
            </w:r>
            <w:r w:rsidR="00280722">
              <w:rPr>
                <w:b w:val="0"/>
                <w:noProof/>
                <w:sz w:val="22"/>
                <w:szCs w:val="22"/>
              </w:rPr>
              <w:t> </w:t>
            </w:r>
            <w:r w:rsidR="00280722">
              <w:rPr>
                <w:b w:val="0"/>
                <w:noProof/>
                <w:sz w:val="22"/>
                <w:szCs w:val="22"/>
              </w:rPr>
              <w:t> </w:t>
            </w:r>
            <w:r>
              <w:rPr>
                <w:b w:val="0"/>
                <w:sz w:val="22"/>
                <w:szCs w:val="22"/>
              </w:rPr>
              <w:fldChar w:fldCharType="end"/>
            </w:r>
            <w:bookmarkEnd w:id="3"/>
          </w:p>
        </w:tc>
      </w:tr>
    </w:tbl>
    <w:p w14:paraId="7B5B5120" w14:textId="77777777" w:rsidR="00411ABE" w:rsidRDefault="00411ABE" w:rsidP="003614AA">
      <w:pPr>
        <w:spacing w:before="60"/>
        <w:rPr>
          <w:sz w:val="14"/>
        </w:rPr>
      </w:pPr>
      <w:r>
        <w:rPr>
          <w:sz w:val="22"/>
        </w:rPr>
        <w:tab/>
      </w:r>
      <w:r w:rsidR="006275C6">
        <w:rPr>
          <w:sz w:val="22"/>
        </w:rPr>
        <w:tab/>
      </w:r>
      <w:r w:rsidR="006275C6">
        <w:rPr>
          <w:sz w:val="22"/>
        </w:rPr>
        <w:tab/>
      </w:r>
      <w:r w:rsidR="006275C6">
        <w:rPr>
          <w:sz w:val="22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  <w:r>
        <w:rPr>
          <w:sz w:val="14"/>
        </w:rPr>
        <w:tab/>
      </w:r>
    </w:p>
    <w:tbl>
      <w:tblPr>
        <w:tblW w:w="0" w:type="auto"/>
        <w:tblInd w:w="1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842"/>
        <w:gridCol w:w="1690"/>
        <w:gridCol w:w="1019"/>
        <w:gridCol w:w="1394"/>
        <w:gridCol w:w="656"/>
        <w:gridCol w:w="1207"/>
        <w:gridCol w:w="2222"/>
        <w:gridCol w:w="1369"/>
      </w:tblGrid>
      <w:tr w:rsidR="00C62194" w:rsidRPr="00EB2197" w14:paraId="243E0AF6" w14:textId="77777777" w:rsidTr="00C62194">
        <w:trPr>
          <w:cantSplit/>
          <w:trHeight w:val="342"/>
        </w:trPr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420EC" w14:textId="77777777" w:rsidR="00C62194" w:rsidRPr="00EB2197" w:rsidRDefault="00C62194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44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FF7F1" w14:textId="77777777" w:rsidR="00C62194" w:rsidRPr="00EB2197" w:rsidRDefault="00C62194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7BC49" w14:textId="77777777" w:rsidR="00C62194" w:rsidRPr="00EB2197" w:rsidRDefault="00C62194" w:rsidP="00C62194">
            <w:pPr>
              <w:pStyle w:val="Heading5"/>
              <w:jc w:val="right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62194">
              <w:rPr>
                <w:b w:val="0"/>
                <w:spacing w:val="-10"/>
                <w:sz w:val="20"/>
              </w:rPr>
              <w:t>Sport</w:t>
            </w:r>
          </w:p>
        </w:tc>
        <w:tc>
          <w:tcPr>
            <w:tcW w:w="3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B8EE6EE" w14:textId="77777777" w:rsidR="00C62194" w:rsidRPr="00EB2197" w:rsidRDefault="002A6576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4"/>
          </w:p>
        </w:tc>
      </w:tr>
      <w:tr w:rsidR="0062796E" w:rsidRPr="00EB2197" w14:paraId="1D5AE969" w14:textId="77777777" w:rsidTr="00C62194">
        <w:trPr>
          <w:cantSplit/>
          <w:trHeight w:val="342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73251" w14:textId="77777777" w:rsidR="00D65DAF" w:rsidRPr="0062796E" w:rsidRDefault="00950DC4" w:rsidP="00C62194">
            <w:pPr>
              <w:pStyle w:val="Heading5"/>
              <w:jc w:val="right"/>
              <w:rPr>
                <w:b w:val="0"/>
                <w:sz w:val="20"/>
              </w:rPr>
            </w:pPr>
            <w:r w:rsidRPr="0062796E">
              <w:rPr>
                <w:b w:val="0"/>
                <w:sz w:val="20"/>
              </w:rPr>
              <w:t>Article</w:t>
            </w:r>
            <w:r w:rsidR="00D65DAF" w:rsidRPr="0062796E">
              <w:rPr>
                <w:b w:val="0"/>
                <w:sz w:val="20"/>
              </w:rPr>
              <w:t xml:space="preserve"> #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0F923B0D" w14:textId="77777777" w:rsidR="00D65DAF" w:rsidRPr="00EB2197" w:rsidRDefault="002A6576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5"/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00B4E" w14:textId="77777777" w:rsidR="00D65DAF" w:rsidRPr="0062796E" w:rsidRDefault="00D65DAF">
            <w:pPr>
              <w:pStyle w:val="Heading5"/>
              <w:jc w:val="right"/>
              <w:rPr>
                <w:b w:val="0"/>
                <w:sz w:val="20"/>
              </w:rPr>
            </w:pPr>
            <w:r w:rsidRPr="0062796E">
              <w:rPr>
                <w:b w:val="0"/>
                <w:sz w:val="20"/>
              </w:rPr>
              <w:t>Bylaw #</w:t>
            </w:r>
          </w:p>
        </w:tc>
        <w:tc>
          <w:tcPr>
            <w:tcW w:w="207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4EEEA845" w14:textId="77777777" w:rsidR="00D65DAF" w:rsidRPr="00EB2197" w:rsidRDefault="002A6576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6"/>
          </w:p>
        </w:tc>
        <w:tc>
          <w:tcPr>
            <w:tcW w:w="34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A3F80" w14:textId="77777777" w:rsidR="00D65DAF" w:rsidRPr="0062796E" w:rsidRDefault="006F14E9">
            <w:pPr>
              <w:pStyle w:val="Heading5"/>
              <w:jc w:val="right"/>
              <w:rPr>
                <w:b w:val="0"/>
                <w:sz w:val="20"/>
              </w:rPr>
            </w:pPr>
            <w:r w:rsidRPr="0062796E">
              <w:rPr>
                <w:b w:val="0"/>
                <w:spacing w:val="-10"/>
                <w:sz w:val="20"/>
              </w:rPr>
              <w:t>Sport Championship Handbook</w:t>
            </w:r>
            <w:r w:rsidR="00D65DAF" w:rsidRPr="0062796E">
              <w:rPr>
                <w:b w:val="0"/>
                <w:sz w:val="20"/>
              </w:rPr>
              <w:t xml:space="preserve"> #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6822E292" w14:textId="77777777" w:rsidR="00D65DAF" w:rsidRPr="00EB2197" w:rsidRDefault="002A6576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7"/>
          </w:p>
        </w:tc>
      </w:tr>
      <w:tr w:rsidR="00D65DAF" w14:paraId="318C2494" w14:textId="77777777" w:rsidTr="00BC63A4">
        <w:trPr>
          <w:cantSplit/>
          <w:trHeight w:val="441"/>
        </w:trPr>
        <w:tc>
          <w:tcPr>
            <w:tcW w:w="10515" w:type="dxa"/>
            <w:gridSpan w:val="8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vAlign w:val="center"/>
          </w:tcPr>
          <w:p w14:paraId="43B929FA" w14:textId="77777777" w:rsidR="00D65DAF" w:rsidRDefault="008A0411" w:rsidP="00AE3B6F">
            <w:pPr>
              <w:pStyle w:val="Heading5"/>
              <w:shd w:val="clear" w:color="auto" w:fill="FFFFFF"/>
              <w:spacing w:before="240"/>
            </w:pPr>
            <w:r>
              <w:t>Proposed Revisions: Please provide changes</w:t>
            </w:r>
            <w:r w:rsidR="00E56CC7">
              <w:t xml:space="preserve"> </w:t>
            </w:r>
            <w:r>
              <w:t xml:space="preserve">to the original proposal using a </w:t>
            </w:r>
            <w:r w:rsidRPr="003555CF">
              <w:rPr>
                <w:strike/>
                <w:color w:val="FF0000"/>
              </w:rPr>
              <w:t>red</w:t>
            </w:r>
            <w:r>
              <w:t xml:space="preserve"> /</w:t>
            </w:r>
            <w:r w:rsidR="00B246C5" w:rsidRPr="003555CF">
              <w:rPr>
                <w:color w:val="00B050"/>
                <w:u w:val="single"/>
              </w:rPr>
              <w:t>green</w:t>
            </w:r>
            <w:r w:rsidR="00B246C5" w:rsidRPr="00B246C5">
              <w:rPr>
                <w:color w:val="000000"/>
              </w:rPr>
              <w:t xml:space="preserve"> font</w:t>
            </w:r>
            <w:r>
              <w:t xml:space="preserve">. </w:t>
            </w:r>
            <w:r w:rsidR="00D65DAF">
              <w:rPr>
                <w:b w:val="0"/>
                <w:smallCaps/>
              </w:rPr>
              <w:t>S</w:t>
            </w:r>
            <w:r w:rsidR="00D65DAF">
              <w:rPr>
                <w:b w:val="0"/>
              </w:rPr>
              <w:t xml:space="preserve">how </w:t>
            </w:r>
            <w:r w:rsidR="00D65DAF" w:rsidRPr="00A70F8A">
              <w:rPr>
                <w:b w:val="0"/>
              </w:rPr>
              <w:t>existing wording</w:t>
            </w:r>
            <w:r w:rsidR="00D65DAF">
              <w:rPr>
                <w:b w:val="0"/>
              </w:rPr>
              <w:t xml:space="preserve"> </w:t>
            </w:r>
            <w:r w:rsidR="00A70F8A">
              <w:rPr>
                <w:b w:val="0"/>
              </w:rPr>
              <w:t>and</w:t>
            </w:r>
            <w:r w:rsidR="00D65DAF">
              <w:rPr>
                <w:b w:val="0"/>
              </w:rPr>
              <w:t xml:space="preserve"> proposed</w:t>
            </w:r>
            <w:r w:rsidR="00A70F8A">
              <w:rPr>
                <w:b w:val="0"/>
              </w:rPr>
              <w:t xml:space="preserve"> revision</w:t>
            </w:r>
            <w:r w:rsidR="009A0B5E">
              <w:rPr>
                <w:b w:val="0"/>
              </w:rPr>
              <w:t xml:space="preserve">. </w:t>
            </w:r>
            <w:r w:rsidR="009A0B5E" w:rsidRPr="009A0B5E">
              <w:t xml:space="preserve">Do not </w:t>
            </w:r>
            <w:r w:rsidR="009A0B5E">
              <w:rPr>
                <w:b w:val="0"/>
              </w:rPr>
              <w:t>“cut and paste” from pdf file.</w:t>
            </w:r>
            <w:r w:rsidR="00D65DAF">
              <w:t xml:space="preserve"> </w:t>
            </w:r>
            <w:r w:rsidR="00A70F8A" w:rsidRPr="003555CF">
              <w:rPr>
                <w:color w:val="00B050"/>
                <w:u w:val="single"/>
              </w:rPr>
              <w:t xml:space="preserve">Underline </w:t>
            </w:r>
            <w:r w:rsidR="00D65DAF" w:rsidRPr="003555CF">
              <w:rPr>
                <w:color w:val="00B050"/>
                <w:u w:val="single"/>
              </w:rPr>
              <w:t>additions</w:t>
            </w:r>
            <w:r w:rsidR="006B1620">
              <w:rPr>
                <w:u w:val="single"/>
              </w:rPr>
              <w:t xml:space="preserve"> </w:t>
            </w:r>
            <w:r w:rsidR="00A70F8A">
              <w:rPr>
                <w:u w:val="single"/>
              </w:rPr>
              <w:t xml:space="preserve">(new wording) </w:t>
            </w:r>
            <w:r w:rsidR="00A70F8A">
              <w:t>and</w:t>
            </w:r>
            <w:r w:rsidR="00D65DAF">
              <w:t xml:space="preserve"> </w:t>
            </w:r>
            <w:r w:rsidR="00A70F8A" w:rsidRPr="003555CF">
              <w:rPr>
                <w:strike/>
                <w:color w:val="FF0000"/>
              </w:rPr>
              <w:t xml:space="preserve">strikethrough </w:t>
            </w:r>
            <w:r w:rsidR="00D65DAF" w:rsidRPr="003555CF">
              <w:rPr>
                <w:strike/>
                <w:color w:val="FF0000"/>
              </w:rPr>
              <w:t>deletions</w:t>
            </w:r>
            <w:r w:rsidR="006B1620">
              <w:rPr>
                <w:b w:val="0"/>
              </w:rPr>
              <w:t>.</w:t>
            </w:r>
            <w:r w:rsidR="00A70F8A">
              <w:rPr>
                <w:b w:val="0"/>
              </w:rPr>
              <w:t xml:space="preserve"> (Note: To </w:t>
            </w:r>
            <w:r w:rsidR="00A70F8A" w:rsidRPr="003555CF">
              <w:rPr>
                <w:b w:val="0"/>
                <w:color w:val="00B050"/>
                <w:u w:val="single"/>
              </w:rPr>
              <w:t>underline</w:t>
            </w:r>
            <w:r w:rsidR="00A70F8A">
              <w:rPr>
                <w:b w:val="0"/>
              </w:rPr>
              <w:t xml:space="preserve"> or </w:t>
            </w:r>
            <w:r w:rsidR="00A70F8A" w:rsidRPr="003555CF">
              <w:rPr>
                <w:b w:val="0"/>
                <w:strike/>
                <w:color w:val="FF0000"/>
              </w:rPr>
              <w:t>strikethrough</w:t>
            </w:r>
            <w:r w:rsidR="00A70F8A">
              <w:rPr>
                <w:b w:val="0"/>
              </w:rPr>
              <w:t xml:space="preserve">, highlight word/s, then </w:t>
            </w:r>
            <w:r w:rsidR="008A40DA">
              <w:rPr>
                <w:b w:val="0"/>
              </w:rPr>
              <w:t xml:space="preserve">click on </w:t>
            </w:r>
            <w:r w:rsidR="00A70F8A">
              <w:rPr>
                <w:b w:val="0"/>
              </w:rPr>
              <w:t>font menu and make selection. To enter a tab space, use “control” “tab”.)</w:t>
            </w:r>
            <w:r>
              <w:rPr>
                <w:b w:val="0"/>
              </w:rPr>
              <w:t xml:space="preserve"> </w:t>
            </w:r>
          </w:p>
        </w:tc>
      </w:tr>
      <w:tr w:rsidR="00D65DAF" w14:paraId="5FE9247E" w14:textId="77777777" w:rsidTr="00BC63A4">
        <w:tc>
          <w:tcPr>
            <w:tcW w:w="10515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64038D" w14:textId="77777777" w:rsidR="003614AA" w:rsidRPr="00C25A3D" w:rsidRDefault="002A6576" w:rsidP="00B30227">
            <w:pPr>
              <w:shd w:val="clear" w:color="auto" w:fill="FFFFFF"/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C25A3D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="003C534C" w:rsidRPr="00C25A3D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A3D">
              <w:rPr>
                <w:rFonts w:ascii="Arial" w:hAnsi="Arial" w:cs="Arial"/>
                <w:b/>
                <w:sz w:val="22"/>
                <w:szCs w:val="22"/>
              </w:rPr>
            </w:r>
            <w:r w:rsidRPr="00C25A3D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3C534C" w:rsidRPr="00C25A3D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A3D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8"/>
          </w:p>
        </w:tc>
      </w:tr>
    </w:tbl>
    <w:p w14:paraId="0E29E1AC" w14:textId="77777777" w:rsidR="00BC63A4" w:rsidRDefault="00BC63A4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04"/>
      </w:tblGrid>
      <w:tr w:rsidR="00D65DAF" w14:paraId="1A5C27CC" w14:textId="77777777" w:rsidTr="00BC63A4">
        <w:tc>
          <w:tcPr>
            <w:tcW w:w="105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77C34C89" w14:textId="77777777" w:rsidR="00D65DAF" w:rsidRDefault="00D65DAF" w:rsidP="00B246C5">
            <w:pPr>
              <w:pStyle w:val="Heading5"/>
              <w:shd w:val="clear" w:color="auto" w:fill="FFFFFF"/>
              <w:spacing w:before="360"/>
            </w:pPr>
            <w:r>
              <w:t xml:space="preserve">Intent </w:t>
            </w:r>
            <w:r>
              <w:rPr>
                <w:b w:val="0"/>
                <w:smallCaps/>
              </w:rPr>
              <w:t>(</w:t>
            </w:r>
            <w:r>
              <w:rPr>
                <w:b w:val="0"/>
              </w:rPr>
              <w:t xml:space="preserve">Briefly state </w:t>
            </w:r>
            <w:r>
              <w:rPr>
                <w:b w:val="0"/>
                <w:i/>
                <w:u w:val="single"/>
              </w:rPr>
              <w:t>how</w:t>
            </w:r>
            <w:r>
              <w:rPr>
                <w:b w:val="0"/>
              </w:rPr>
              <w:t xml:space="preserve"> the </w:t>
            </w:r>
            <w:r w:rsidR="00B246C5">
              <w:rPr>
                <w:b w:val="0"/>
              </w:rPr>
              <w:t>amendment-to-the-amendment</w:t>
            </w:r>
            <w:r>
              <w:rPr>
                <w:b w:val="0"/>
              </w:rPr>
              <w:t xml:space="preserve"> will </w:t>
            </w:r>
            <w:r>
              <w:rPr>
                <w:b w:val="0"/>
                <w:i/>
              </w:rPr>
              <w:t>improve/benefit</w:t>
            </w:r>
            <w:r>
              <w:rPr>
                <w:b w:val="0"/>
              </w:rPr>
              <w:t xml:space="preserve"> the current regulation):</w:t>
            </w:r>
          </w:p>
        </w:tc>
      </w:tr>
      <w:tr w:rsidR="00D65DAF" w14:paraId="3A8F788B" w14:textId="77777777" w:rsidTr="00BC63A4">
        <w:tc>
          <w:tcPr>
            <w:tcW w:w="105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6F72AF" w14:textId="77777777" w:rsidR="00D65DAF" w:rsidRPr="00C25A3D" w:rsidRDefault="002A6576" w:rsidP="00B30227">
            <w:pPr>
              <w:shd w:val="clear" w:color="auto" w:fill="FFFFFF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C25A3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="003C534C" w:rsidRPr="00C25A3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25A3D">
              <w:rPr>
                <w:rFonts w:ascii="Arial" w:hAnsi="Arial" w:cs="Arial"/>
                <w:sz w:val="22"/>
                <w:szCs w:val="22"/>
              </w:rPr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</w:tr>
    </w:tbl>
    <w:p w14:paraId="2D104596" w14:textId="77777777" w:rsidR="00BC63A4" w:rsidRDefault="00BC63A4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04"/>
      </w:tblGrid>
      <w:tr w:rsidR="00D65DAF" w14:paraId="14F3217E" w14:textId="77777777" w:rsidTr="00BC63A4">
        <w:tc>
          <w:tcPr>
            <w:tcW w:w="105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644A6435" w14:textId="327ED68D" w:rsidR="00D65DAF" w:rsidRDefault="00D65DAF" w:rsidP="00B246C5">
            <w:pPr>
              <w:pStyle w:val="Heading5"/>
              <w:shd w:val="clear" w:color="auto" w:fill="FFFFFF"/>
              <w:spacing w:before="360"/>
            </w:pPr>
            <w:r>
              <w:t xml:space="preserve">Rationale </w:t>
            </w:r>
            <w:r>
              <w:rPr>
                <w:b w:val="0"/>
                <w:smallCaps/>
              </w:rPr>
              <w:t>(</w:t>
            </w:r>
            <w:r>
              <w:rPr>
                <w:b w:val="0"/>
              </w:rPr>
              <w:t xml:space="preserve">Briefly state </w:t>
            </w:r>
            <w:r>
              <w:rPr>
                <w:b w:val="0"/>
                <w:i/>
                <w:u w:val="single"/>
              </w:rPr>
              <w:t>why</w:t>
            </w:r>
            <w:r>
              <w:rPr>
                <w:b w:val="0"/>
              </w:rPr>
              <w:t xml:space="preserve"> the </w:t>
            </w:r>
            <w:r w:rsidR="00B246C5">
              <w:rPr>
                <w:b w:val="0"/>
              </w:rPr>
              <w:t>amendment-to-the-amendment</w:t>
            </w:r>
            <w:r>
              <w:rPr>
                <w:b w:val="0"/>
              </w:rPr>
              <w:t xml:space="preserve"> is needed</w:t>
            </w:r>
            <w:r w:rsidR="004B5253">
              <w:rPr>
                <w:b w:val="0"/>
              </w:rPr>
              <w:t>. What problem is being solved with this legislation?</w:t>
            </w:r>
            <w:r>
              <w:rPr>
                <w:b w:val="0"/>
              </w:rPr>
              <w:t>):</w:t>
            </w:r>
          </w:p>
        </w:tc>
      </w:tr>
      <w:tr w:rsidR="00D65DAF" w14:paraId="3A61EB38" w14:textId="77777777" w:rsidTr="00BC63A4">
        <w:tc>
          <w:tcPr>
            <w:tcW w:w="105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58A940" w14:textId="77777777" w:rsidR="00411ABE" w:rsidRPr="00C25A3D" w:rsidRDefault="002A6576" w:rsidP="00B30227">
            <w:pPr>
              <w:shd w:val="clear" w:color="auto" w:fill="FFFFFF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C25A3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="003C534C" w:rsidRPr="00C25A3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25A3D">
              <w:rPr>
                <w:rFonts w:ascii="Arial" w:hAnsi="Arial" w:cs="Arial"/>
                <w:sz w:val="22"/>
                <w:szCs w:val="22"/>
              </w:rPr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</w:p>
        </w:tc>
      </w:tr>
    </w:tbl>
    <w:p w14:paraId="59899D8E" w14:textId="77777777" w:rsidR="00BC63A4" w:rsidRDefault="00BC63A4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04"/>
      </w:tblGrid>
      <w:tr w:rsidR="00D65DAF" w14:paraId="145DBB3C" w14:textId="77777777" w:rsidTr="00BC63A4">
        <w:tc>
          <w:tcPr>
            <w:tcW w:w="105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0F6E451A" w14:textId="145243E9" w:rsidR="00D65DAF" w:rsidRDefault="00D65DAF" w:rsidP="00B30227">
            <w:pPr>
              <w:pStyle w:val="Heading5"/>
              <w:shd w:val="clear" w:color="auto" w:fill="FFFFFF"/>
              <w:spacing w:before="360"/>
            </w:pPr>
            <w:r>
              <w:t>Impact Regarding Gender Equity</w:t>
            </w:r>
            <w:r w:rsidR="005D4E77">
              <w:t xml:space="preserve">, </w:t>
            </w:r>
            <w:r w:rsidR="00CC6173">
              <w:t>Diversity,</w:t>
            </w:r>
            <w:r w:rsidR="005D4E77">
              <w:t xml:space="preserve"> </w:t>
            </w:r>
            <w:r w:rsidR="00E31C09">
              <w:t xml:space="preserve">Equity </w:t>
            </w:r>
            <w:r w:rsidR="005D4E77">
              <w:t>and Inclusi</w:t>
            </w:r>
            <w:r w:rsidR="00E31C09">
              <w:t>on</w:t>
            </w:r>
            <w:r w:rsidR="00B246C5">
              <w:t xml:space="preserve"> </w:t>
            </w:r>
            <w:r w:rsidR="00B246C5" w:rsidRPr="00B246C5">
              <w:rPr>
                <w:b w:val="0"/>
              </w:rPr>
              <w:t>(Fill in only if change from original proposal is needed)</w:t>
            </w:r>
            <w:r w:rsidRPr="00B246C5">
              <w:rPr>
                <w:b w:val="0"/>
              </w:rPr>
              <w:t>:</w:t>
            </w:r>
          </w:p>
        </w:tc>
      </w:tr>
      <w:tr w:rsidR="00D65DAF" w14:paraId="5E6FBFEA" w14:textId="77777777" w:rsidTr="00BC63A4">
        <w:tc>
          <w:tcPr>
            <w:tcW w:w="105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E49688" w14:textId="77777777" w:rsidR="00411ABE" w:rsidRPr="00C25A3D" w:rsidRDefault="002A6576" w:rsidP="00B30227">
            <w:pPr>
              <w:shd w:val="clear" w:color="auto" w:fill="FFFFFF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C25A3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="003C534C" w:rsidRPr="00C25A3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25A3D">
              <w:rPr>
                <w:rFonts w:ascii="Arial" w:hAnsi="Arial" w:cs="Arial"/>
                <w:sz w:val="22"/>
                <w:szCs w:val="22"/>
              </w:rPr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1"/>
          </w:p>
        </w:tc>
      </w:tr>
    </w:tbl>
    <w:p w14:paraId="00224C0E" w14:textId="77777777" w:rsidR="00D65DAF" w:rsidRDefault="00D65DAF" w:rsidP="00B30227">
      <w:pPr>
        <w:shd w:val="clear" w:color="auto" w:fill="FFFFFF"/>
      </w:pPr>
      <w:r>
        <w:rPr>
          <w:sz w:val="4"/>
        </w:rPr>
        <w:t>ii</w:t>
      </w:r>
    </w:p>
    <w:p w14:paraId="3ECC529C" w14:textId="77777777" w:rsidR="00BC63A4" w:rsidRDefault="00BC63A4"/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D65DAF" w14:paraId="2A5DD25C" w14:textId="77777777" w:rsidTr="00B30227">
        <w:trPr>
          <w:cantSplit/>
          <w:trHeight w:val="394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277D7" w14:textId="77777777" w:rsidR="00D65DAF" w:rsidRDefault="00D65DAF" w:rsidP="003555CF">
            <w:pPr>
              <w:shd w:val="clear" w:color="auto" w:fill="FFFFFF"/>
              <w:spacing w:before="3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Financial Impact </w:t>
            </w:r>
            <w:r>
              <w:rPr>
                <w:rFonts w:ascii="Arial" w:hAnsi="Arial"/>
                <w:sz w:val="22"/>
              </w:rPr>
              <w:t>(</w:t>
            </w:r>
            <w:r w:rsidR="00B246C5">
              <w:rPr>
                <w:rFonts w:ascii="Arial" w:hAnsi="Arial"/>
                <w:sz w:val="22"/>
              </w:rPr>
              <w:t>Complete financial information only if change from original proposal is needed. U</w:t>
            </w:r>
            <w:r>
              <w:rPr>
                <w:rFonts w:ascii="Arial" w:hAnsi="Arial"/>
                <w:sz w:val="22"/>
              </w:rPr>
              <w:t>se additional pages if necessary)</w:t>
            </w:r>
            <w:r w:rsidR="00B246C5">
              <w:rPr>
                <w:rFonts w:ascii="Arial" w:hAnsi="Arial"/>
                <w:sz w:val="22"/>
              </w:rPr>
              <w:t>:</w:t>
            </w:r>
          </w:p>
          <w:p w14:paraId="0DD1C62B" w14:textId="77777777" w:rsidR="00722E1E" w:rsidRPr="00722E1E" w:rsidRDefault="00722E1E" w:rsidP="00722E1E"/>
          <w:p w14:paraId="3F89F3E1" w14:textId="77777777" w:rsidR="00722E1E" w:rsidRPr="00722E1E" w:rsidRDefault="00722E1E" w:rsidP="00722E1E"/>
        </w:tc>
      </w:tr>
      <w:bookmarkStart w:id="12" w:name="Check2"/>
      <w:tr w:rsidR="00D65DAF" w14:paraId="1C008828" w14:textId="77777777" w:rsidTr="00D52435">
        <w:trPr>
          <w:cantSplit/>
          <w:trHeight w:val="711"/>
        </w:trPr>
        <w:tc>
          <w:tcPr>
            <w:tcW w:w="10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33C07" w14:textId="77777777" w:rsidR="00D65DAF" w:rsidRDefault="002A6576" w:rsidP="003555CF">
            <w:pPr>
              <w:ind w:left="540" w:hanging="540"/>
              <w:rPr>
                <w:rFonts w:ascii="Arial" w:hAnsi="Arial"/>
                <w:sz w:val="22"/>
              </w:rPr>
            </w:pPr>
            <w:r>
              <w:rPr>
                <w:sz w:val="2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412D1">
              <w:rPr>
                <w:sz w:val="28"/>
              </w:rPr>
              <w:instrText xml:space="preserve"> FORMCHECKBOX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sz w:val="28"/>
              </w:rPr>
              <w:fldChar w:fldCharType="end"/>
            </w:r>
            <w:bookmarkEnd w:id="12"/>
            <w:r w:rsidR="00D65DAF">
              <w:rPr>
                <w:sz w:val="28"/>
              </w:rPr>
              <w:tab/>
            </w:r>
            <w:r w:rsidR="00D65DAF">
              <w:rPr>
                <w:rFonts w:ascii="Arial" w:hAnsi="Arial"/>
                <w:b/>
                <w:sz w:val="22"/>
              </w:rPr>
              <w:t xml:space="preserve">If affecting event budget: </w:t>
            </w:r>
            <w:r w:rsidR="00D65DAF">
              <w:rPr>
                <w:rFonts w:ascii="Arial" w:hAnsi="Arial"/>
                <w:sz w:val="22"/>
              </w:rPr>
              <w:t xml:space="preserve">Provide </w:t>
            </w:r>
            <w:r w:rsidR="00D65DAF">
              <w:rPr>
                <w:rFonts w:ascii="Arial" w:hAnsi="Arial"/>
                <w:b/>
                <w:i/>
                <w:sz w:val="22"/>
              </w:rPr>
              <w:t>existing budget</w:t>
            </w:r>
            <w:r w:rsidR="00D65DAF">
              <w:rPr>
                <w:rFonts w:ascii="Arial" w:hAnsi="Arial"/>
                <w:sz w:val="22"/>
              </w:rPr>
              <w:t xml:space="preserve"> and </w:t>
            </w:r>
            <w:r w:rsidR="00D65DAF">
              <w:rPr>
                <w:rFonts w:ascii="Arial" w:hAnsi="Arial"/>
                <w:b/>
                <w:i/>
                <w:sz w:val="22"/>
              </w:rPr>
              <w:t>budget for proposal</w:t>
            </w:r>
            <w:r w:rsidR="00D65DAF">
              <w:rPr>
                <w:rFonts w:ascii="Arial" w:hAnsi="Arial"/>
                <w:sz w:val="22"/>
              </w:rPr>
              <w:t xml:space="preserve"> (include team/personnel travel expenses, equipment, facilities, etc.</w:t>
            </w:r>
            <w:r w:rsidR="006F14E9">
              <w:rPr>
                <w:rFonts w:ascii="Arial" w:hAnsi="Arial"/>
                <w:sz w:val="22"/>
              </w:rPr>
              <w:t>)</w:t>
            </w:r>
          </w:p>
          <w:p w14:paraId="06F1C7CC" w14:textId="77777777" w:rsidR="00722E1E" w:rsidRPr="00722E1E" w:rsidRDefault="00722E1E" w:rsidP="00722E1E">
            <w:pPr>
              <w:rPr>
                <w:rFonts w:ascii="Arial" w:hAnsi="Arial"/>
                <w:sz w:val="22"/>
              </w:rPr>
            </w:pPr>
          </w:p>
          <w:p w14:paraId="6C5BE22B" w14:textId="77777777" w:rsidR="00722E1E" w:rsidRPr="00722E1E" w:rsidRDefault="00722E1E" w:rsidP="00722E1E">
            <w:pPr>
              <w:rPr>
                <w:rFonts w:ascii="Arial" w:hAnsi="Arial"/>
                <w:sz w:val="22"/>
              </w:rPr>
            </w:pPr>
          </w:p>
        </w:tc>
      </w:tr>
      <w:tr w:rsidR="00D65DAF" w14:paraId="0F7597A5" w14:textId="77777777" w:rsidTr="004A37AA">
        <w:trPr>
          <w:cantSplit/>
          <w:trHeight w:val="639"/>
        </w:trPr>
        <w:tc>
          <w:tcPr>
            <w:tcW w:w="1026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B7415CF" w14:textId="77777777" w:rsidR="00F84AF4" w:rsidRPr="00C97390" w:rsidRDefault="002A6576" w:rsidP="003555CF">
            <w:pPr>
              <w:ind w:left="540" w:hanging="540"/>
              <w:rPr>
                <w:rFonts w:ascii="Arial" w:hAnsi="Arial"/>
                <w:sz w:val="22"/>
              </w:rPr>
            </w:pPr>
            <w:r>
              <w:rPr>
                <w:sz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412D1">
              <w:rPr>
                <w:sz w:val="28"/>
              </w:rPr>
              <w:instrText xml:space="preserve"> FORMCHECKBOX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sz w:val="28"/>
              </w:rPr>
              <w:fldChar w:fldCharType="end"/>
            </w:r>
            <w:r w:rsidR="00D65DAF">
              <w:rPr>
                <w:sz w:val="28"/>
              </w:rPr>
              <w:tab/>
            </w:r>
            <w:r w:rsidR="00D65DAF">
              <w:rPr>
                <w:rFonts w:ascii="Arial" w:hAnsi="Arial"/>
                <w:b/>
                <w:sz w:val="22"/>
              </w:rPr>
              <w:t xml:space="preserve">If affecting college budget: </w:t>
            </w:r>
            <w:r w:rsidR="00D65DAF">
              <w:rPr>
                <w:rFonts w:ascii="Arial" w:hAnsi="Arial"/>
                <w:sz w:val="22"/>
              </w:rPr>
              <w:t xml:space="preserve">Provide </w:t>
            </w:r>
            <w:r w:rsidR="00D65DAF">
              <w:rPr>
                <w:rFonts w:ascii="Arial" w:hAnsi="Arial"/>
                <w:b/>
                <w:i/>
                <w:sz w:val="22"/>
              </w:rPr>
              <w:t>dollar amount increases/decreases by category</w:t>
            </w:r>
            <w:r w:rsidR="00D65DAF">
              <w:rPr>
                <w:rFonts w:ascii="Arial" w:hAnsi="Arial"/>
                <w:sz w:val="22"/>
              </w:rPr>
              <w:t>, i.e., change in required personnel, equipment, facilities, etc.</w:t>
            </w:r>
          </w:p>
        </w:tc>
      </w:tr>
      <w:tr w:rsidR="00D65DAF" w14:paraId="22B7C249" w14:textId="77777777" w:rsidTr="004A37AA">
        <w:trPr>
          <w:cantSplit/>
        </w:trPr>
        <w:tc>
          <w:tcPr>
            <w:tcW w:w="10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474892" w14:textId="77777777" w:rsidR="00F84AF4" w:rsidRPr="00C25A3D" w:rsidRDefault="002A6576" w:rsidP="00D5243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C25A3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 w:rsidR="003C534C" w:rsidRPr="00C25A3D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C25A3D">
              <w:rPr>
                <w:rFonts w:ascii="Arial" w:hAnsi="Arial" w:cs="Arial"/>
                <w:sz w:val="22"/>
                <w:szCs w:val="22"/>
              </w:rPr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3C534C" w:rsidRPr="00C25A3D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C25A3D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3"/>
          </w:p>
        </w:tc>
      </w:tr>
    </w:tbl>
    <w:p w14:paraId="7EA53BAA" w14:textId="77777777" w:rsidR="00D65DAF" w:rsidRDefault="00D65DAF">
      <w:pPr>
        <w:rPr>
          <w:sz w:val="10"/>
        </w:rPr>
      </w:pPr>
    </w:p>
    <w:p w14:paraId="23EEDE19" w14:textId="77777777" w:rsidR="00BC63A4" w:rsidRDefault="00BC63A4"/>
    <w:tbl>
      <w:tblPr>
        <w:tblW w:w="0" w:type="auto"/>
        <w:tblInd w:w="5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50"/>
        <w:gridCol w:w="911"/>
        <w:gridCol w:w="1469"/>
        <w:gridCol w:w="846"/>
        <w:gridCol w:w="54"/>
        <w:gridCol w:w="38"/>
        <w:gridCol w:w="1942"/>
        <w:gridCol w:w="1710"/>
        <w:gridCol w:w="92"/>
        <w:gridCol w:w="1078"/>
        <w:gridCol w:w="2013"/>
        <w:gridCol w:w="57"/>
      </w:tblGrid>
      <w:tr w:rsidR="00E844F8" w:rsidRPr="00EB2197" w14:paraId="59B5C231" w14:textId="77777777" w:rsidTr="00E844F8">
        <w:trPr>
          <w:gridBefore w:val="1"/>
          <w:gridAfter w:val="1"/>
          <w:wBefore w:w="50" w:type="dxa"/>
          <w:wAfter w:w="57" w:type="dxa"/>
          <w:cantSplit/>
          <w:trHeight w:val="353"/>
        </w:trPr>
        <w:tc>
          <w:tcPr>
            <w:tcW w:w="911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DCB29F2" w14:textId="77777777" w:rsidR="00E844F8" w:rsidRPr="0062796E" w:rsidRDefault="00E844F8" w:rsidP="00BC63A4">
            <w:pPr>
              <w:pStyle w:val="Heading5"/>
              <w:spacing w:before="480"/>
              <w:rPr>
                <w:b w:val="0"/>
                <w:sz w:val="20"/>
              </w:rPr>
            </w:pPr>
            <w:r w:rsidRPr="0062796E">
              <w:rPr>
                <w:b w:val="0"/>
                <w:sz w:val="20"/>
              </w:rPr>
              <w:t>Article #</w:t>
            </w:r>
          </w:p>
        </w:tc>
        <w:tc>
          <w:tcPr>
            <w:tcW w:w="1469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614D99F" w14:textId="77777777" w:rsidR="00E844F8" w:rsidRPr="00EB2197" w:rsidRDefault="002A6576" w:rsidP="00B30227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14"/>
          </w:p>
        </w:tc>
        <w:tc>
          <w:tcPr>
            <w:tcW w:w="90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38ED5EC9" w14:textId="77777777" w:rsidR="00E844F8" w:rsidRPr="0062796E" w:rsidRDefault="00E844F8" w:rsidP="00B30227">
            <w:pPr>
              <w:pStyle w:val="Heading5"/>
              <w:jc w:val="right"/>
              <w:rPr>
                <w:b w:val="0"/>
                <w:sz w:val="20"/>
              </w:rPr>
            </w:pPr>
            <w:r w:rsidRPr="0062796E">
              <w:rPr>
                <w:b w:val="0"/>
                <w:sz w:val="20"/>
              </w:rPr>
              <w:t>Bylaw #</w:t>
            </w:r>
          </w:p>
        </w:tc>
        <w:tc>
          <w:tcPr>
            <w:tcW w:w="198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055A1D70" w14:textId="77777777" w:rsidR="00E844F8" w:rsidRPr="00EB2197" w:rsidRDefault="002A6576" w:rsidP="00B30227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5" w:name="Text14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15"/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8120C" w14:textId="77777777" w:rsidR="00E844F8" w:rsidRPr="0062796E" w:rsidRDefault="00E844F8" w:rsidP="00E844F8">
            <w:pPr>
              <w:pStyle w:val="Heading5"/>
              <w:jc w:val="right"/>
              <w:rPr>
                <w:b w:val="0"/>
                <w:sz w:val="20"/>
              </w:rPr>
            </w:pPr>
            <w:r w:rsidRPr="0062796E">
              <w:rPr>
                <w:b w:val="0"/>
                <w:spacing w:val="-10"/>
                <w:sz w:val="20"/>
              </w:rPr>
              <w:t xml:space="preserve">Sport 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4957B0" w14:textId="77777777" w:rsidR="00E844F8" w:rsidRPr="00EB2197" w:rsidRDefault="002A6576" w:rsidP="00B30227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6" w:name="Text15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16"/>
          </w:p>
        </w:tc>
      </w:tr>
      <w:tr w:rsidR="00E844F8" w:rsidRPr="00EB2197" w14:paraId="5DD485E0" w14:textId="77777777" w:rsidTr="00E844F8">
        <w:trPr>
          <w:gridBefore w:val="1"/>
          <w:gridAfter w:val="1"/>
          <w:wBefore w:w="50" w:type="dxa"/>
          <w:wAfter w:w="57" w:type="dxa"/>
          <w:cantSplit/>
          <w:trHeight w:val="352"/>
        </w:trPr>
        <w:tc>
          <w:tcPr>
            <w:tcW w:w="911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CE7C80A" w14:textId="77777777" w:rsidR="00E844F8" w:rsidRPr="0062796E" w:rsidRDefault="00E844F8" w:rsidP="00BC63A4">
            <w:pPr>
              <w:pStyle w:val="Heading5"/>
              <w:spacing w:before="480"/>
              <w:rPr>
                <w:b w:val="0"/>
                <w:sz w:val="20"/>
              </w:rPr>
            </w:pPr>
          </w:p>
        </w:tc>
        <w:tc>
          <w:tcPr>
            <w:tcW w:w="1469" w:type="dxa"/>
            <w:vMerge/>
            <w:tcBorders>
              <w:left w:val="nil"/>
              <w:bottom w:val="single" w:sz="4" w:space="0" w:color="000000"/>
              <w:right w:val="nil"/>
            </w:tcBorders>
            <w:vAlign w:val="bottom"/>
          </w:tcPr>
          <w:p w14:paraId="52F1F33C" w14:textId="77777777" w:rsidR="00E844F8" w:rsidRPr="00EB2197" w:rsidRDefault="00E844F8" w:rsidP="00B30227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Merge/>
            <w:tcBorders>
              <w:left w:val="nil"/>
              <w:bottom w:val="nil"/>
              <w:right w:val="nil"/>
            </w:tcBorders>
            <w:vAlign w:val="bottom"/>
          </w:tcPr>
          <w:p w14:paraId="270D2934" w14:textId="77777777" w:rsidR="00E844F8" w:rsidRPr="0062796E" w:rsidRDefault="00E844F8" w:rsidP="00B30227">
            <w:pPr>
              <w:pStyle w:val="Heading5"/>
              <w:jc w:val="right"/>
              <w:rPr>
                <w:b w:val="0"/>
                <w:sz w:val="20"/>
              </w:rPr>
            </w:pPr>
          </w:p>
        </w:tc>
        <w:tc>
          <w:tcPr>
            <w:tcW w:w="1980" w:type="dxa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vAlign w:val="bottom"/>
          </w:tcPr>
          <w:p w14:paraId="3EF272A7" w14:textId="77777777" w:rsidR="00E844F8" w:rsidRPr="00EB2197" w:rsidRDefault="00E844F8" w:rsidP="00B30227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5446F" w14:textId="77777777" w:rsidR="00E844F8" w:rsidRPr="0062796E" w:rsidRDefault="00E844F8" w:rsidP="00B30227">
            <w:pPr>
              <w:pStyle w:val="Heading5"/>
              <w:jc w:val="right"/>
              <w:rPr>
                <w:b w:val="0"/>
                <w:spacing w:val="-10"/>
                <w:sz w:val="20"/>
              </w:rPr>
            </w:pPr>
            <w:r w:rsidRPr="0062796E">
              <w:rPr>
                <w:b w:val="0"/>
                <w:spacing w:val="-10"/>
                <w:sz w:val="20"/>
              </w:rPr>
              <w:t>Championship Handbook</w:t>
            </w:r>
            <w:r w:rsidRPr="0062796E">
              <w:rPr>
                <w:b w:val="0"/>
                <w:sz w:val="20"/>
              </w:rPr>
              <w:t xml:space="preserve"> #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bottom"/>
          </w:tcPr>
          <w:p w14:paraId="0EBF5961" w14:textId="77777777" w:rsidR="00E844F8" w:rsidRPr="00EB2197" w:rsidRDefault="002A6576" w:rsidP="00B30227">
            <w:pPr>
              <w:pStyle w:val="Heading5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7" w:name="Text16"/>
            <w:r w:rsidR="003C534C">
              <w:rPr>
                <w:rFonts w:ascii="Times New Roman" w:hAnsi="Times New Roman"/>
                <w:b w:val="0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separate"/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 w:rsidR="003C534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 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fldChar w:fldCharType="end"/>
            </w:r>
            <w:bookmarkEnd w:id="17"/>
          </w:p>
        </w:tc>
      </w:tr>
      <w:tr w:rsidR="00BC63A4" w14:paraId="1D3E5AB7" w14:textId="77777777" w:rsidTr="00BC63A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36" w:type="dxa"/>
            <w:right w:w="36" w:type="dxa"/>
          </w:tblCellMar>
        </w:tblPrEx>
        <w:trPr>
          <w:trHeight w:val="693"/>
        </w:trPr>
        <w:tc>
          <w:tcPr>
            <w:tcW w:w="3276" w:type="dxa"/>
            <w:gridSpan w:val="4"/>
            <w:tcBorders>
              <w:bottom w:val="single" w:sz="8" w:space="0" w:color="auto"/>
            </w:tcBorders>
          </w:tcPr>
          <w:p w14:paraId="3D20BF96" w14:textId="77777777" w:rsidR="00BC63A4" w:rsidRDefault="002A6576" w:rsidP="00407086">
            <w:pPr>
              <w:spacing w:before="480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8" w:name="Text17"/>
            <w:r w:rsidR="003C534C">
              <w:instrText xml:space="preserve"> FORMTEXT </w:instrText>
            </w:r>
            <w:r>
              <w:fldChar w:fldCharType="separate"/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92" w:type="dxa"/>
            <w:gridSpan w:val="2"/>
          </w:tcPr>
          <w:p w14:paraId="2C62B5D6" w14:textId="77777777" w:rsidR="00BC63A4" w:rsidRDefault="00BC63A4" w:rsidP="00407086">
            <w:pPr>
              <w:spacing w:before="480"/>
            </w:pPr>
          </w:p>
        </w:tc>
        <w:tc>
          <w:tcPr>
            <w:tcW w:w="3652" w:type="dxa"/>
            <w:gridSpan w:val="2"/>
            <w:tcBorders>
              <w:bottom w:val="single" w:sz="8" w:space="0" w:color="auto"/>
            </w:tcBorders>
          </w:tcPr>
          <w:p w14:paraId="61E68C23" w14:textId="77777777" w:rsidR="00BC63A4" w:rsidRDefault="002A6576" w:rsidP="00407086">
            <w:pPr>
              <w:spacing w:before="480"/>
            </w:pPr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9" w:name="Text18"/>
            <w:r w:rsidR="003C534C">
              <w:instrText xml:space="preserve"> FORMTEXT </w:instrText>
            </w:r>
            <w:r>
              <w:fldChar w:fldCharType="separate"/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tc>
          <w:tcPr>
            <w:tcW w:w="92" w:type="dxa"/>
          </w:tcPr>
          <w:p w14:paraId="649AF9CC" w14:textId="77777777" w:rsidR="00BC63A4" w:rsidRDefault="00BC63A4" w:rsidP="00407086">
            <w:pPr>
              <w:spacing w:before="480"/>
            </w:pPr>
          </w:p>
        </w:tc>
        <w:tc>
          <w:tcPr>
            <w:tcW w:w="3148" w:type="dxa"/>
            <w:gridSpan w:val="3"/>
            <w:tcBorders>
              <w:bottom w:val="single" w:sz="8" w:space="0" w:color="auto"/>
            </w:tcBorders>
          </w:tcPr>
          <w:p w14:paraId="286DF435" w14:textId="77777777" w:rsidR="00BC63A4" w:rsidRDefault="002A6576" w:rsidP="00407086">
            <w:pPr>
              <w:spacing w:before="480"/>
            </w:pPr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0" w:name="Text19"/>
            <w:r w:rsidR="003C534C">
              <w:instrText xml:space="preserve"> FORMTEXT </w:instrText>
            </w:r>
            <w:r>
              <w:fldChar w:fldCharType="separate"/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 w:rsidR="003C534C"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</w:tr>
      <w:tr w:rsidR="00BC63A4" w14:paraId="6D14FC6A" w14:textId="77777777" w:rsidTr="00BC63A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36" w:type="dxa"/>
            <w:right w:w="36" w:type="dxa"/>
          </w:tblCellMar>
        </w:tblPrEx>
        <w:trPr>
          <w:trHeight w:val="693"/>
        </w:trPr>
        <w:tc>
          <w:tcPr>
            <w:tcW w:w="3276" w:type="dxa"/>
            <w:gridSpan w:val="4"/>
          </w:tcPr>
          <w:p w14:paraId="7C2AE090" w14:textId="77777777" w:rsidR="00BC63A4" w:rsidRPr="00AE3B6F" w:rsidRDefault="00E91267" w:rsidP="00BC63A4">
            <w:pPr>
              <w:pStyle w:val="Heading5"/>
              <w:rPr>
                <w:b w:val="0"/>
                <w:i/>
              </w:rPr>
            </w:pPr>
            <w:r>
              <w:rPr>
                <w:b w:val="0"/>
              </w:rPr>
              <w:t xml:space="preserve">Name of </w:t>
            </w:r>
            <w:r w:rsidR="00BC63A4" w:rsidRPr="00AE3B6F">
              <w:rPr>
                <w:b w:val="0"/>
              </w:rPr>
              <w:t>Originator</w:t>
            </w:r>
          </w:p>
        </w:tc>
        <w:tc>
          <w:tcPr>
            <w:tcW w:w="92" w:type="dxa"/>
            <w:gridSpan w:val="2"/>
          </w:tcPr>
          <w:p w14:paraId="13F5FC76" w14:textId="77777777" w:rsidR="00BC63A4" w:rsidRPr="00AE3B6F" w:rsidRDefault="00BC63A4" w:rsidP="00BC63A4"/>
        </w:tc>
        <w:tc>
          <w:tcPr>
            <w:tcW w:w="3652" w:type="dxa"/>
            <w:gridSpan w:val="2"/>
          </w:tcPr>
          <w:p w14:paraId="5EE2EFFD" w14:textId="77777777" w:rsidR="00BC63A4" w:rsidRPr="00AE3B6F" w:rsidRDefault="00E91267" w:rsidP="00BC63A4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Name of </w:t>
            </w:r>
            <w:r w:rsidR="00BE781E">
              <w:rPr>
                <w:rFonts w:ascii="Arial" w:hAnsi="Arial"/>
                <w:sz w:val="22"/>
              </w:rPr>
              <w:t>President/Chair</w:t>
            </w:r>
            <w:r w:rsidR="00AE3B6F">
              <w:rPr>
                <w:rFonts w:ascii="Arial" w:hAnsi="Arial"/>
                <w:sz w:val="22"/>
              </w:rPr>
              <w:t>/Commissioner</w:t>
            </w:r>
          </w:p>
          <w:p w14:paraId="431DB4CC" w14:textId="77777777" w:rsidR="00BC63A4" w:rsidRPr="00AE3B6F" w:rsidRDefault="00BE781E" w:rsidP="00BC63A4">
            <w:pPr>
              <w:rPr>
                <w:i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For: </w:t>
            </w:r>
            <w:r w:rsidR="00BC63A4" w:rsidRPr="00AE3B6F">
              <w:rPr>
                <w:rFonts w:ascii="Arial" w:hAnsi="Arial"/>
                <w:sz w:val="20"/>
                <w:szCs w:val="20"/>
              </w:rPr>
              <w:t>Conference/Sport Coaches Association/Affiliate Organization</w:t>
            </w:r>
          </w:p>
        </w:tc>
        <w:tc>
          <w:tcPr>
            <w:tcW w:w="92" w:type="dxa"/>
          </w:tcPr>
          <w:p w14:paraId="65ADC18F" w14:textId="77777777" w:rsidR="00BC63A4" w:rsidRPr="00AE3B6F" w:rsidRDefault="00BC63A4" w:rsidP="00BC63A4"/>
        </w:tc>
        <w:tc>
          <w:tcPr>
            <w:tcW w:w="3148" w:type="dxa"/>
            <w:gridSpan w:val="3"/>
          </w:tcPr>
          <w:p w14:paraId="55E787C7" w14:textId="3E9C76D6" w:rsidR="00E91267" w:rsidRDefault="00E91267" w:rsidP="00AE3B6F">
            <w:pPr>
              <w:rPr>
                <w:rFonts w:ascii="Arial" w:hAnsi="Arial"/>
                <w:spacing w:val="-10"/>
                <w:sz w:val="22"/>
              </w:rPr>
            </w:pPr>
            <w:r>
              <w:rPr>
                <w:rFonts w:ascii="Arial" w:hAnsi="Arial"/>
                <w:spacing w:val="-10"/>
                <w:sz w:val="22"/>
              </w:rPr>
              <w:t xml:space="preserve">Name of </w:t>
            </w:r>
            <w:r w:rsidR="00722E1E">
              <w:rPr>
                <w:rFonts w:ascii="Arial" w:hAnsi="Arial"/>
                <w:spacing w:val="-10"/>
                <w:sz w:val="22"/>
              </w:rPr>
              <w:t>3C2</w:t>
            </w:r>
            <w:r w:rsidR="00BC63A4" w:rsidRPr="00AE3B6F">
              <w:rPr>
                <w:rFonts w:ascii="Arial" w:hAnsi="Arial"/>
                <w:spacing w:val="-10"/>
                <w:sz w:val="22"/>
              </w:rPr>
              <w:t xml:space="preserve">A </w:t>
            </w:r>
            <w:r w:rsidR="00BE781E">
              <w:rPr>
                <w:rFonts w:ascii="Arial" w:hAnsi="Arial"/>
                <w:spacing w:val="-10"/>
                <w:sz w:val="22"/>
              </w:rPr>
              <w:t xml:space="preserve">MC </w:t>
            </w:r>
            <w:r w:rsidR="00BC63A4" w:rsidRPr="00AE3B6F">
              <w:rPr>
                <w:rFonts w:ascii="Arial" w:hAnsi="Arial"/>
                <w:spacing w:val="-10"/>
                <w:sz w:val="22"/>
              </w:rPr>
              <w:t>Sport Rep</w:t>
            </w:r>
            <w:r w:rsidR="00AE3B6F">
              <w:rPr>
                <w:rFonts w:ascii="Arial" w:hAnsi="Arial"/>
                <w:spacing w:val="-10"/>
                <w:sz w:val="22"/>
              </w:rPr>
              <w:t xml:space="preserve">, </w:t>
            </w:r>
          </w:p>
          <w:p w14:paraId="2E50CEA9" w14:textId="77777777" w:rsidR="00BC63A4" w:rsidRPr="00AE3B6F" w:rsidRDefault="00AE3B6F" w:rsidP="00AE3B6F">
            <w:pPr>
              <w:rPr>
                <w:i/>
                <w:spacing w:val="-10"/>
                <w:sz w:val="20"/>
                <w:szCs w:val="20"/>
              </w:rPr>
            </w:pPr>
            <w:r>
              <w:rPr>
                <w:rFonts w:ascii="Arial" w:hAnsi="Arial"/>
                <w:spacing w:val="-10"/>
                <w:sz w:val="22"/>
              </w:rPr>
              <w:t>i</w:t>
            </w:r>
            <w:r w:rsidR="00BC63A4" w:rsidRPr="00AE3B6F">
              <w:rPr>
                <w:rFonts w:ascii="Arial" w:hAnsi="Arial"/>
                <w:sz w:val="20"/>
                <w:szCs w:val="20"/>
              </w:rPr>
              <w:t>f applicable</w:t>
            </w:r>
          </w:p>
        </w:tc>
      </w:tr>
      <w:tr w:rsidR="00FA3ADD" w14:paraId="29EDA26C" w14:textId="77777777" w:rsidTr="00BC63A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36" w:type="dxa"/>
            <w:right w:w="36" w:type="dxa"/>
          </w:tblCellMar>
        </w:tblPrEx>
        <w:trPr>
          <w:trHeight w:val="693"/>
        </w:trPr>
        <w:tc>
          <w:tcPr>
            <w:tcW w:w="3276" w:type="dxa"/>
            <w:gridSpan w:val="4"/>
            <w:tcBorders>
              <w:bottom w:val="single" w:sz="8" w:space="0" w:color="auto"/>
            </w:tcBorders>
          </w:tcPr>
          <w:p w14:paraId="5924523C" w14:textId="77777777" w:rsidR="00FA3ADD" w:rsidRPr="00AE3B6F" w:rsidRDefault="002A6576"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1" w:name="Text21"/>
            <w:r w:rsidR="00280722">
              <w:instrText xml:space="preserve"> FORMTEXT </w:instrText>
            </w:r>
            <w:r>
              <w:fldChar w:fldCharType="separate"/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  <w:tc>
          <w:tcPr>
            <w:tcW w:w="92" w:type="dxa"/>
            <w:gridSpan w:val="2"/>
          </w:tcPr>
          <w:p w14:paraId="6173BF02" w14:textId="77777777" w:rsidR="00FA3ADD" w:rsidRPr="00AE3B6F" w:rsidRDefault="00FA3ADD"/>
        </w:tc>
        <w:tc>
          <w:tcPr>
            <w:tcW w:w="3652" w:type="dxa"/>
            <w:gridSpan w:val="2"/>
            <w:tcBorders>
              <w:bottom w:val="single" w:sz="8" w:space="0" w:color="auto"/>
            </w:tcBorders>
          </w:tcPr>
          <w:p w14:paraId="30738931" w14:textId="77777777" w:rsidR="00FA3ADD" w:rsidRPr="00AE3B6F" w:rsidRDefault="002A6576"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2" w:name="Text22"/>
            <w:r w:rsidR="00280722">
              <w:instrText xml:space="preserve"> FORMTEXT </w:instrText>
            </w:r>
            <w:r>
              <w:fldChar w:fldCharType="separate"/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  <w:tc>
          <w:tcPr>
            <w:tcW w:w="92" w:type="dxa"/>
          </w:tcPr>
          <w:p w14:paraId="5B62F1FE" w14:textId="77777777" w:rsidR="00FA3ADD" w:rsidRPr="00AE3B6F" w:rsidRDefault="00FA3ADD"/>
        </w:tc>
        <w:tc>
          <w:tcPr>
            <w:tcW w:w="3148" w:type="dxa"/>
            <w:gridSpan w:val="3"/>
            <w:tcBorders>
              <w:bottom w:val="single" w:sz="8" w:space="0" w:color="auto"/>
            </w:tcBorders>
          </w:tcPr>
          <w:p w14:paraId="7DEA8B44" w14:textId="77777777" w:rsidR="00FA3ADD" w:rsidRPr="00AE3B6F" w:rsidRDefault="002A6576" w:rsidP="00280722">
            <w:pPr>
              <w:jc w:val="both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3" w:name="Text23"/>
            <w:r w:rsidR="00280722">
              <w:instrText xml:space="preserve"> FORMTEXT </w:instrText>
            </w:r>
            <w:r>
              <w:fldChar w:fldCharType="separate"/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 w:rsidR="00280722"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</w:tr>
      <w:tr w:rsidR="00FA3ADD" w14:paraId="529346E5" w14:textId="77777777" w:rsidTr="00BC63A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36" w:type="dxa"/>
            <w:right w:w="36" w:type="dxa"/>
          </w:tblCellMar>
        </w:tblPrEx>
        <w:tc>
          <w:tcPr>
            <w:tcW w:w="3276" w:type="dxa"/>
            <w:gridSpan w:val="4"/>
          </w:tcPr>
          <w:p w14:paraId="1C7CC04F" w14:textId="77777777" w:rsidR="00FA3ADD" w:rsidRPr="00AE3B6F" w:rsidRDefault="00AE3B6F">
            <w:pPr>
              <w:pStyle w:val="Heading5"/>
              <w:rPr>
                <w:b w:val="0"/>
                <w:i/>
              </w:rPr>
            </w:pPr>
            <w:r>
              <w:rPr>
                <w:b w:val="0"/>
              </w:rPr>
              <w:t xml:space="preserve">Signature of </w:t>
            </w:r>
            <w:r w:rsidR="00FA3ADD" w:rsidRPr="00AE3B6F">
              <w:rPr>
                <w:b w:val="0"/>
              </w:rPr>
              <w:t>Originator</w:t>
            </w:r>
          </w:p>
        </w:tc>
        <w:tc>
          <w:tcPr>
            <w:tcW w:w="92" w:type="dxa"/>
            <w:gridSpan w:val="2"/>
          </w:tcPr>
          <w:p w14:paraId="78EA5D94" w14:textId="77777777" w:rsidR="00FA3ADD" w:rsidRPr="00AE3B6F" w:rsidRDefault="00FA3ADD"/>
        </w:tc>
        <w:tc>
          <w:tcPr>
            <w:tcW w:w="3652" w:type="dxa"/>
            <w:gridSpan w:val="2"/>
          </w:tcPr>
          <w:p w14:paraId="5214F086" w14:textId="77777777" w:rsidR="00FA3ADD" w:rsidRPr="00AE3B6F" w:rsidRDefault="00AE3B6F" w:rsidP="00BE781E">
            <w:pPr>
              <w:rPr>
                <w:i/>
              </w:rPr>
            </w:pPr>
            <w:r>
              <w:rPr>
                <w:rFonts w:ascii="Arial" w:hAnsi="Arial"/>
                <w:sz w:val="22"/>
              </w:rPr>
              <w:t xml:space="preserve">Signature of </w:t>
            </w:r>
            <w:r w:rsidR="00BE781E">
              <w:rPr>
                <w:rFonts w:ascii="Arial" w:hAnsi="Arial"/>
                <w:sz w:val="22"/>
              </w:rPr>
              <w:t>President/Chair</w:t>
            </w:r>
            <w:r w:rsidR="00DB12A5" w:rsidRPr="00AE3B6F">
              <w:rPr>
                <w:rFonts w:ascii="Arial" w:hAnsi="Arial"/>
                <w:sz w:val="22"/>
              </w:rPr>
              <w:t>/Commissioner</w:t>
            </w:r>
          </w:p>
        </w:tc>
        <w:tc>
          <w:tcPr>
            <w:tcW w:w="92" w:type="dxa"/>
          </w:tcPr>
          <w:p w14:paraId="085C24F7" w14:textId="77777777" w:rsidR="00FA3ADD" w:rsidRPr="00AE3B6F" w:rsidRDefault="00FA3ADD"/>
        </w:tc>
        <w:tc>
          <w:tcPr>
            <w:tcW w:w="3148" w:type="dxa"/>
            <w:gridSpan w:val="3"/>
          </w:tcPr>
          <w:p w14:paraId="5202DADE" w14:textId="5A8A41B9" w:rsidR="00FA3ADD" w:rsidRPr="00AE3B6F" w:rsidRDefault="00AE3B6F" w:rsidP="00DB12A5">
            <w:pPr>
              <w:rPr>
                <w:i/>
                <w:spacing w:val="-10"/>
              </w:rPr>
            </w:pPr>
            <w:r>
              <w:rPr>
                <w:rFonts w:ascii="Arial" w:hAnsi="Arial"/>
                <w:spacing w:val="-10"/>
                <w:sz w:val="22"/>
              </w:rPr>
              <w:t xml:space="preserve">Signature of </w:t>
            </w:r>
            <w:r w:rsidR="00722E1E">
              <w:rPr>
                <w:rFonts w:ascii="Arial" w:hAnsi="Arial"/>
                <w:spacing w:val="-10"/>
                <w:sz w:val="22"/>
              </w:rPr>
              <w:t>3C2</w:t>
            </w:r>
            <w:r w:rsidR="00FA3ADD" w:rsidRPr="00AE3B6F">
              <w:rPr>
                <w:rFonts w:ascii="Arial" w:hAnsi="Arial"/>
                <w:spacing w:val="-10"/>
                <w:sz w:val="22"/>
              </w:rPr>
              <w:t xml:space="preserve">A </w:t>
            </w:r>
            <w:r w:rsidR="00BE781E">
              <w:rPr>
                <w:rFonts w:ascii="Arial" w:hAnsi="Arial"/>
                <w:spacing w:val="-10"/>
                <w:sz w:val="22"/>
              </w:rPr>
              <w:t xml:space="preserve">MC </w:t>
            </w:r>
            <w:r w:rsidR="00FA3ADD" w:rsidRPr="00AE3B6F">
              <w:rPr>
                <w:rFonts w:ascii="Arial" w:hAnsi="Arial"/>
                <w:spacing w:val="-10"/>
                <w:sz w:val="22"/>
              </w:rPr>
              <w:t>Sport Rep</w:t>
            </w:r>
            <w:r>
              <w:rPr>
                <w:rFonts w:ascii="Arial" w:hAnsi="Arial"/>
                <w:spacing w:val="-10"/>
                <w:sz w:val="22"/>
              </w:rPr>
              <w:t>,</w:t>
            </w:r>
            <w:r w:rsidR="00BE781E">
              <w:rPr>
                <w:rFonts w:ascii="Arial" w:hAnsi="Arial"/>
                <w:spacing w:val="-10"/>
                <w:sz w:val="22"/>
              </w:rPr>
              <w:t xml:space="preserve"> </w:t>
            </w:r>
            <w:r w:rsidR="00BE781E">
              <w:rPr>
                <w:rFonts w:ascii="Arial" w:hAnsi="Arial"/>
              </w:rPr>
              <w:t>i</w:t>
            </w:r>
            <w:r w:rsidR="00BE781E" w:rsidRPr="00AE3B6F">
              <w:rPr>
                <w:rFonts w:ascii="Arial" w:hAnsi="Arial"/>
              </w:rPr>
              <w:t>f applicable</w:t>
            </w:r>
          </w:p>
        </w:tc>
      </w:tr>
      <w:tr w:rsidR="00FA3ADD" w14:paraId="5378B0E2" w14:textId="77777777" w:rsidTr="00BC63A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36" w:type="dxa"/>
            <w:right w:w="36" w:type="dxa"/>
          </w:tblCellMar>
        </w:tblPrEx>
        <w:tc>
          <w:tcPr>
            <w:tcW w:w="3276" w:type="dxa"/>
            <w:gridSpan w:val="4"/>
          </w:tcPr>
          <w:p w14:paraId="7713ADA2" w14:textId="77777777" w:rsidR="00FA3ADD" w:rsidRPr="00AE3B6F" w:rsidRDefault="00FA3ADD"/>
        </w:tc>
        <w:tc>
          <w:tcPr>
            <w:tcW w:w="92" w:type="dxa"/>
            <w:gridSpan w:val="2"/>
          </w:tcPr>
          <w:p w14:paraId="48F91603" w14:textId="77777777" w:rsidR="00FA3ADD" w:rsidRPr="00AE3B6F" w:rsidRDefault="00FA3ADD"/>
        </w:tc>
        <w:tc>
          <w:tcPr>
            <w:tcW w:w="3652" w:type="dxa"/>
            <w:gridSpan w:val="2"/>
          </w:tcPr>
          <w:p w14:paraId="16CE5C2A" w14:textId="77777777" w:rsidR="00FA3ADD" w:rsidRPr="00AE3B6F" w:rsidRDefault="00BE781E" w:rsidP="00DB12A5">
            <w:pPr>
              <w:pStyle w:val="Header"/>
              <w:tabs>
                <w:tab w:val="clear" w:pos="4320"/>
                <w:tab w:val="clear" w:pos="8640"/>
              </w:tabs>
              <w:ind w:right="-38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For: </w:t>
            </w:r>
            <w:r w:rsidR="00FA3ADD" w:rsidRPr="00AE3B6F">
              <w:rPr>
                <w:rFonts w:ascii="Arial" w:hAnsi="Arial"/>
              </w:rPr>
              <w:t>Conference/Sport Coaches Association</w:t>
            </w:r>
            <w:r w:rsidR="00DB12A5" w:rsidRPr="00AE3B6F">
              <w:rPr>
                <w:rFonts w:ascii="Arial" w:hAnsi="Arial"/>
              </w:rPr>
              <w:t>/</w:t>
            </w:r>
            <w:r w:rsidR="00FA3ADD" w:rsidRPr="00AE3B6F">
              <w:rPr>
                <w:rFonts w:ascii="Arial" w:hAnsi="Arial"/>
              </w:rPr>
              <w:t>Affiliate Organization</w:t>
            </w:r>
          </w:p>
        </w:tc>
        <w:tc>
          <w:tcPr>
            <w:tcW w:w="92" w:type="dxa"/>
          </w:tcPr>
          <w:p w14:paraId="05B28064" w14:textId="77777777" w:rsidR="00FA3ADD" w:rsidRPr="00AE3B6F" w:rsidRDefault="00FA3ADD"/>
        </w:tc>
        <w:tc>
          <w:tcPr>
            <w:tcW w:w="3148" w:type="dxa"/>
            <w:gridSpan w:val="3"/>
          </w:tcPr>
          <w:p w14:paraId="2BF43A98" w14:textId="77777777" w:rsidR="00FA3ADD" w:rsidRPr="00AE3B6F" w:rsidRDefault="00FA3ADD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/>
              </w:rPr>
            </w:pPr>
          </w:p>
        </w:tc>
      </w:tr>
    </w:tbl>
    <w:p w14:paraId="5826BBDF" w14:textId="77777777" w:rsidR="00604239" w:rsidRDefault="00604239" w:rsidP="00E8400D">
      <w:pPr>
        <w:jc w:val="right"/>
      </w:pPr>
    </w:p>
    <w:p w14:paraId="25E5F102" w14:textId="77777777" w:rsidR="00722E1E" w:rsidRPr="00722E1E" w:rsidRDefault="00722E1E" w:rsidP="00722E1E"/>
    <w:p w14:paraId="32E8572C" w14:textId="77777777" w:rsidR="00722E1E" w:rsidRPr="00722E1E" w:rsidRDefault="00722E1E" w:rsidP="00722E1E"/>
    <w:p w14:paraId="3C3148C5" w14:textId="77777777" w:rsidR="00722E1E" w:rsidRPr="00722E1E" w:rsidRDefault="00722E1E" w:rsidP="00722E1E"/>
    <w:p w14:paraId="1D3FC757" w14:textId="77777777" w:rsidR="00722E1E" w:rsidRDefault="00722E1E" w:rsidP="00722E1E"/>
    <w:p w14:paraId="4EB779CC" w14:textId="6FC85AA7" w:rsidR="00722E1E" w:rsidRPr="00722E1E" w:rsidRDefault="00722E1E" w:rsidP="00722E1E">
      <w:pPr>
        <w:tabs>
          <w:tab w:val="left" w:pos="8460"/>
        </w:tabs>
      </w:pPr>
      <w:r>
        <w:tab/>
      </w:r>
    </w:p>
    <w:sectPr w:rsidR="00722E1E" w:rsidRPr="00722E1E" w:rsidSect="00AE3B6F">
      <w:headerReference w:type="even" r:id="rId6"/>
      <w:headerReference w:type="default" r:id="rId7"/>
      <w:footerReference w:type="default" r:id="rId8"/>
      <w:type w:val="continuous"/>
      <w:pgSz w:w="12240" w:h="15840" w:code="1"/>
      <w:pgMar w:top="720" w:right="720" w:bottom="720" w:left="1008" w:header="576" w:footer="57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9F03B" w14:textId="77777777" w:rsidR="00385DC7" w:rsidRDefault="00385DC7">
      <w:r>
        <w:separator/>
      </w:r>
    </w:p>
  </w:endnote>
  <w:endnote w:type="continuationSeparator" w:id="0">
    <w:p w14:paraId="12B900CD" w14:textId="77777777" w:rsidR="00385DC7" w:rsidRDefault="00385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A645B" w14:textId="77777777" w:rsidR="006A3668" w:rsidRPr="006A3668" w:rsidRDefault="00385DC7" w:rsidP="006A3668">
    <w:pPr>
      <w:tabs>
        <w:tab w:val="center" w:pos="5040"/>
        <w:tab w:val="right" w:pos="10080"/>
      </w:tabs>
      <w:jc w:val="center"/>
      <w:rPr>
        <w:sz w:val="16"/>
        <w:szCs w:val="16"/>
      </w:rPr>
    </w:pPr>
    <w:r>
      <w:tab/>
    </w:r>
    <w:r>
      <w:tab/>
    </w:r>
    <w:r w:rsidR="006A3668" w:rsidRPr="006A3668">
      <w:rPr>
        <w:sz w:val="16"/>
        <w:szCs w:val="16"/>
      </w:rPr>
      <w:t>(7/1/25)</w:t>
    </w:r>
  </w:p>
  <w:p w14:paraId="3A20E97F" w14:textId="1A28D027" w:rsidR="00385DC7" w:rsidRDefault="00385DC7" w:rsidP="00E8400D">
    <w:pPr>
      <w:tabs>
        <w:tab w:val="center" w:pos="5040"/>
        <w:tab w:val="right" w:pos="10080"/>
      </w:tabs>
      <w:jc w:val="center"/>
      <w:rPr>
        <w:sz w:val="16"/>
        <w:szCs w:val="16"/>
      </w:rPr>
    </w:pPr>
  </w:p>
  <w:p w14:paraId="1BAA6D47" w14:textId="77777777" w:rsidR="00F84AF4" w:rsidRDefault="00F84AF4" w:rsidP="005626A1">
    <w:pPr>
      <w:tabs>
        <w:tab w:val="center" w:pos="5040"/>
        <w:tab w:val="right" w:pos="10080"/>
      </w:tabs>
      <w:jc w:val="right"/>
      <w:rPr>
        <w:rFonts w:ascii="Arial Rounded MT Bold" w:hAnsi="Arial Rounded MT Bold"/>
        <w:sz w:val="20"/>
        <w:szCs w:val="20"/>
      </w:rPr>
    </w:pPr>
  </w:p>
  <w:p w14:paraId="742F02D9" w14:textId="077A735F" w:rsidR="005626A1" w:rsidRPr="00C97390" w:rsidRDefault="005626A1" w:rsidP="00C97390">
    <w:pPr>
      <w:tabs>
        <w:tab w:val="center" w:pos="5040"/>
        <w:tab w:val="right" w:pos="10080"/>
      </w:tabs>
      <w:jc w:val="center"/>
      <w:rPr>
        <w:rFonts w:ascii="Palatino Linotype" w:hAnsi="Palatino Linotyp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237D2" w14:textId="77777777" w:rsidR="00385DC7" w:rsidRDefault="00385DC7">
      <w:r>
        <w:separator/>
      </w:r>
    </w:p>
  </w:footnote>
  <w:footnote w:type="continuationSeparator" w:id="0">
    <w:p w14:paraId="6711213E" w14:textId="77777777" w:rsidR="00385DC7" w:rsidRDefault="00385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374" w:type="dxa"/>
      <w:tblLook w:val="04A0" w:firstRow="1" w:lastRow="0" w:firstColumn="1" w:lastColumn="0" w:noHBand="0" w:noVBand="1"/>
    </w:tblPr>
    <w:tblGrid>
      <w:gridCol w:w="7628"/>
      <w:gridCol w:w="1510"/>
    </w:tblGrid>
    <w:tr w:rsidR="00F84AF4" w14:paraId="3ECF0FC7" w14:textId="77777777" w:rsidTr="00F84AF4">
      <w:tc>
        <w:tcPr>
          <w:tcW w:w="7650" w:type="dxa"/>
          <w:vAlign w:val="center"/>
        </w:tcPr>
        <w:p w14:paraId="32794DB4" w14:textId="77777777" w:rsidR="00F84AF4" w:rsidRDefault="00F84AF4" w:rsidP="00F84AF4">
          <w:pPr>
            <w:tabs>
              <w:tab w:val="right" w:pos="5580"/>
            </w:tabs>
            <w:jc w:val="center"/>
            <w:rPr>
              <w:b/>
              <w:smallCaps/>
              <w:sz w:val="44"/>
              <w:szCs w:val="44"/>
            </w:rPr>
          </w:pPr>
          <w:r w:rsidRPr="00284A5C">
            <w:rPr>
              <w:b/>
              <w:smallCaps/>
              <w:sz w:val="44"/>
              <w:szCs w:val="44"/>
            </w:rPr>
            <w:t xml:space="preserve">Proposed </w:t>
          </w:r>
        </w:p>
        <w:p w14:paraId="72A6BB85" w14:textId="77777777" w:rsidR="00F84AF4" w:rsidRPr="00284A5C" w:rsidRDefault="00F84AF4" w:rsidP="00F84AF4">
          <w:pPr>
            <w:tabs>
              <w:tab w:val="right" w:pos="5580"/>
            </w:tabs>
            <w:jc w:val="center"/>
            <w:rPr>
              <w:b/>
              <w:smallCaps/>
              <w:sz w:val="44"/>
              <w:szCs w:val="44"/>
            </w:rPr>
          </w:pPr>
          <w:r w:rsidRPr="00284A5C">
            <w:rPr>
              <w:b/>
              <w:smallCaps/>
              <w:sz w:val="44"/>
              <w:szCs w:val="44"/>
            </w:rPr>
            <w:t>Amendment</w:t>
          </w:r>
          <w:r>
            <w:rPr>
              <w:b/>
              <w:smallCaps/>
              <w:sz w:val="44"/>
              <w:szCs w:val="44"/>
            </w:rPr>
            <w:t>-to-the-Amendment</w:t>
          </w:r>
        </w:p>
        <w:p w14:paraId="0174C1F3" w14:textId="77777777" w:rsidR="00F84AF4" w:rsidRDefault="00F84AF4" w:rsidP="00F84AF4">
          <w:pPr>
            <w:pStyle w:val="Header"/>
            <w:tabs>
              <w:tab w:val="clear" w:pos="4320"/>
              <w:tab w:val="clear" w:pos="8640"/>
              <w:tab w:val="center" w:pos="5040"/>
              <w:tab w:val="right" w:pos="10224"/>
            </w:tabs>
            <w:jc w:val="center"/>
          </w:pPr>
        </w:p>
      </w:tc>
      <w:tc>
        <w:tcPr>
          <w:tcW w:w="1512" w:type="dxa"/>
        </w:tcPr>
        <w:p w14:paraId="774138A7" w14:textId="77777777" w:rsidR="00F84AF4" w:rsidRPr="00284A5C" w:rsidRDefault="00F84AF4" w:rsidP="00F84AF4">
          <w:pPr>
            <w:tabs>
              <w:tab w:val="right" w:pos="5580"/>
            </w:tabs>
            <w:jc w:val="right"/>
            <w:rPr>
              <w:b/>
              <w:smallCaps/>
              <w:sz w:val="32"/>
              <w:szCs w:val="32"/>
            </w:rPr>
          </w:pPr>
          <w:r w:rsidRPr="00284A5C">
            <w:rPr>
              <w:b/>
              <w:smallCaps/>
              <w:sz w:val="32"/>
              <w:szCs w:val="32"/>
            </w:rPr>
            <w:t>Form 5</w:t>
          </w:r>
          <w:r>
            <w:rPr>
              <w:b/>
              <w:smallCaps/>
              <w:sz w:val="32"/>
              <w:szCs w:val="32"/>
            </w:rPr>
            <w:t>B</w:t>
          </w:r>
        </w:p>
        <w:p w14:paraId="1C275369" w14:textId="77777777" w:rsidR="00F84AF4" w:rsidRPr="00284A5C" w:rsidRDefault="00F84AF4" w:rsidP="00F84AF4">
          <w:pPr>
            <w:tabs>
              <w:tab w:val="right" w:pos="5580"/>
            </w:tabs>
            <w:jc w:val="right"/>
            <w:rPr>
              <w:b/>
              <w:smallCaps/>
              <w:sz w:val="32"/>
              <w:szCs w:val="32"/>
            </w:rPr>
          </w:pPr>
          <w:r w:rsidRPr="00515823">
            <w:rPr>
              <w:b/>
              <w:bCs/>
              <w:smallCaps/>
              <w:lang w:val="en"/>
            </w:rPr>
            <w:t>Side</w:t>
          </w:r>
          <w:r>
            <w:rPr>
              <w:b/>
              <w:bCs/>
              <w:smallCaps/>
              <w:lang w:val="en"/>
            </w:rPr>
            <w:t xml:space="preserve"> 2</w:t>
          </w:r>
        </w:p>
        <w:p w14:paraId="2BB7A203" w14:textId="77777777" w:rsidR="00F84AF4" w:rsidRDefault="00F84AF4" w:rsidP="00F84AF4">
          <w:pPr>
            <w:pStyle w:val="Header"/>
            <w:tabs>
              <w:tab w:val="clear" w:pos="4320"/>
              <w:tab w:val="clear" w:pos="8640"/>
              <w:tab w:val="center" w:pos="5040"/>
              <w:tab w:val="right" w:pos="10224"/>
            </w:tabs>
          </w:pPr>
        </w:p>
      </w:tc>
    </w:tr>
  </w:tbl>
  <w:p w14:paraId="289D1219" w14:textId="77777777" w:rsidR="00280722" w:rsidRDefault="002807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1596"/>
      <w:gridCol w:w="7426"/>
      <w:gridCol w:w="1490"/>
    </w:tblGrid>
    <w:tr w:rsidR="00385DC7" w14:paraId="1E2A2773" w14:textId="77777777" w:rsidTr="00284A5C">
      <w:tc>
        <w:tcPr>
          <w:tcW w:w="1278" w:type="dxa"/>
        </w:tcPr>
        <w:p w14:paraId="29B01F98" w14:textId="36AF002E" w:rsidR="00385DC7" w:rsidRDefault="005021FF" w:rsidP="00284A5C">
          <w:pPr>
            <w:pStyle w:val="Header"/>
            <w:tabs>
              <w:tab w:val="clear" w:pos="4320"/>
              <w:tab w:val="clear" w:pos="8640"/>
              <w:tab w:val="center" w:pos="5040"/>
              <w:tab w:val="right" w:pos="10224"/>
            </w:tabs>
          </w:pPr>
          <w:r>
            <w:rPr>
              <w:noProof/>
              <w:sz w:val="16"/>
              <w:szCs w:val="16"/>
            </w:rPr>
            <w:drawing>
              <wp:inline distT="0" distB="0" distL="0" distR="0" wp14:anchorId="1BDC64BD" wp14:editId="5BE33682">
                <wp:extent cx="869950" cy="361950"/>
                <wp:effectExtent l="0" t="0" r="6350" b="0"/>
                <wp:docPr id="173060362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5708" t="33000" r="32460" b="3464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9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64B8E3FB" w14:textId="77777777" w:rsidR="00385DC7" w:rsidRDefault="00385DC7" w:rsidP="00284A5C">
          <w:pPr>
            <w:tabs>
              <w:tab w:val="right" w:pos="5580"/>
            </w:tabs>
            <w:jc w:val="center"/>
            <w:rPr>
              <w:b/>
              <w:smallCaps/>
              <w:sz w:val="44"/>
              <w:szCs w:val="44"/>
            </w:rPr>
          </w:pPr>
          <w:r w:rsidRPr="00284A5C">
            <w:rPr>
              <w:b/>
              <w:smallCaps/>
              <w:sz w:val="44"/>
              <w:szCs w:val="44"/>
            </w:rPr>
            <w:t xml:space="preserve">Proposed </w:t>
          </w:r>
        </w:p>
        <w:p w14:paraId="6F4945C2" w14:textId="76C18368" w:rsidR="00C777EF" w:rsidRPr="00C777EF" w:rsidRDefault="00385DC7" w:rsidP="00C777EF">
          <w:pPr>
            <w:tabs>
              <w:tab w:val="right" w:pos="5580"/>
            </w:tabs>
            <w:jc w:val="center"/>
            <w:rPr>
              <w:b/>
              <w:smallCaps/>
              <w:sz w:val="44"/>
              <w:szCs w:val="44"/>
            </w:rPr>
          </w:pPr>
          <w:r w:rsidRPr="00284A5C">
            <w:rPr>
              <w:b/>
              <w:smallCaps/>
              <w:sz w:val="44"/>
              <w:szCs w:val="44"/>
            </w:rPr>
            <w:t>Amendment</w:t>
          </w:r>
          <w:r>
            <w:rPr>
              <w:b/>
              <w:smallCaps/>
              <w:sz w:val="44"/>
              <w:szCs w:val="44"/>
            </w:rPr>
            <w:t>-to-the-Amendment</w:t>
          </w:r>
        </w:p>
      </w:tc>
      <w:tc>
        <w:tcPr>
          <w:tcW w:w="1512" w:type="dxa"/>
        </w:tcPr>
        <w:p w14:paraId="690617B0" w14:textId="77777777" w:rsidR="00385DC7" w:rsidRPr="00284A5C" w:rsidRDefault="00385DC7" w:rsidP="00284A5C">
          <w:pPr>
            <w:tabs>
              <w:tab w:val="right" w:pos="5580"/>
            </w:tabs>
            <w:jc w:val="right"/>
            <w:rPr>
              <w:b/>
              <w:smallCaps/>
              <w:sz w:val="32"/>
              <w:szCs w:val="32"/>
            </w:rPr>
          </w:pPr>
          <w:r w:rsidRPr="00284A5C">
            <w:rPr>
              <w:b/>
              <w:smallCaps/>
              <w:sz w:val="32"/>
              <w:szCs w:val="32"/>
            </w:rPr>
            <w:t>Form 5</w:t>
          </w:r>
          <w:r>
            <w:rPr>
              <w:b/>
              <w:smallCaps/>
              <w:sz w:val="32"/>
              <w:szCs w:val="32"/>
            </w:rPr>
            <w:t>B</w:t>
          </w:r>
        </w:p>
        <w:p w14:paraId="29C7B0A7" w14:textId="77777777" w:rsidR="00F84AF4" w:rsidRPr="00284A5C" w:rsidRDefault="00F84AF4" w:rsidP="00F84AF4">
          <w:pPr>
            <w:tabs>
              <w:tab w:val="right" w:pos="5580"/>
            </w:tabs>
            <w:jc w:val="right"/>
            <w:rPr>
              <w:b/>
              <w:smallCaps/>
              <w:sz w:val="32"/>
              <w:szCs w:val="32"/>
            </w:rPr>
          </w:pPr>
          <w:r w:rsidRPr="00515823">
            <w:rPr>
              <w:b/>
              <w:bCs/>
              <w:smallCaps/>
              <w:lang w:val="en"/>
            </w:rPr>
            <w:t>Side 1</w:t>
          </w:r>
        </w:p>
        <w:p w14:paraId="6CD0B7DA" w14:textId="77777777" w:rsidR="00385DC7" w:rsidRDefault="00385DC7" w:rsidP="00284A5C">
          <w:pPr>
            <w:pStyle w:val="Header"/>
            <w:tabs>
              <w:tab w:val="clear" w:pos="4320"/>
              <w:tab w:val="clear" w:pos="8640"/>
              <w:tab w:val="center" w:pos="5040"/>
              <w:tab w:val="right" w:pos="10224"/>
            </w:tabs>
          </w:pPr>
        </w:p>
      </w:tc>
    </w:tr>
  </w:tbl>
  <w:p w14:paraId="523826FD" w14:textId="77777777" w:rsidR="00385DC7" w:rsidRDefault="00385DC7" w:rsidP="00AC0A0E">
    <w:pPr>
      <w:pStyle w:val="Header"/>
      <w:tabs>
        <w:tab w:val="clear" w:pos="4320"/>
        <w:tab w:val="clear" w:pos="8640"/>
        <w:tab w:val="center" w:pos="5040"/>
        <w:tab w:val="right" w:pos="10224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mirrorMargin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styleLockTheme/>
  <w:defaultTabStop w:val="720"/>
  <w:evenAndOddHeaders/>
  <w:drawingGridHorizontalSpacing w:val="120"/>
  <w:displayHorizontalDrawingGridEvery w:val="2"/>
  <w:doNotShadeFormData/>
  <w:noPunctuationKerning/>
  <w:characterSpacingControl w:val="doNotCompress"/>
  <w:hdrShapeDefaults>
    <o:shapedefaults v:ext="edit" spidmax="93185">
      <o:colormenu v:ext="edit" strokecolor="none [3215]" shadowcolor="none [671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44E"/>
    <w:rsid w:val="000321A1"/>
    <w:rsid w:val="000412D1"/>
    <w:rsid w:val="00074CC7"/>
    <w:rsid w:val="00081031"/>
    <w:rsid w:val="000928EA"/>
    <w:rsid w:val="000A2119"/>
    <w:rsid w:val="000B1C98"/>
    <w:rsid w:val="000C5BA1"/>
    <w:rsid w:val="000D3F44"/>
    <w:rsid w:val="000E11AB"/>
    <w:rsid w:val="000E3B68"/>
    <w:rsid w:val="000F20CC"/>
    <w:rsid w:val="00104EA2"/>
    <w:rsid w:val="00107961"/>
    <w:rsid w:val="00112005"/>
    <w:rsid w:val="00123C44"/>
    <w:rsid w:val="001240B1"/>
    <w:rsid w:val="00141D5C"/>
    <w:rsid w:val="001866B7"/>
    <w:rsid w:val="00190B03"/>
    <w:rsid w:val="001D6163"/>
    <w:rsid w:val="001E7E3A"/>
    <w:rsid w:val="001F2B83"/>
    <w:rsid w:val="001F2D14"/>
    <w:rsid w:val="001F5582"/>
    <w:rsid w:val="002206DC"/>
    <w:rsid w:val="00233030"/>
    <w:rsid w:val="00233AD0"/>
    <w:rsid w:val="002424D8"/>
    <w:rsid w:val="0025032A"/>
    <w:rsid w:val="00280722"/>
    <w:rsid w:val="00282677"/>
    <w:rsid w:val="00284A5C"/>
    <w:rsid w:val="002A6576"/>
    <w:rsid w:val="0030033B"/>
    <w:rsid w:val="0030070B"/>
    <w:rsid w:val="00314EA2"/>
    <w:rsid w:val="003252E1"/>
    <w:rsid w:val="00330A75"/>
    <w:rsid w:val="00332CB2"/>
    <w:rsid w:val="00336104"/>
    <w:rsid w:val="00341897"/>
    <w:rsid w:val="003465EC"/>
    <w:rsid w:val="00354387"/>
    <w:rsid w:val="003555CF"/>
    <w:rsid w:val="003614AA"/>
    <w:rsid w:val="00385DC7"/>
    <w:rsid w:val="00394310"/>
    <w:rsid w:val="003A2505"/>
    <w:rsid w:val="003C534C"/>
    <w:rsid w:val="003D0634"/>
    <w:rsid w:val="003D41FB"/>
    <w:rsid w:val="00407086"/>
    <w:rsid w:val="00411ABE"/>
    <w:rsid w:val="00430356"/>
    <w:rsid w:val="0043197A"/>
    <w:rsid w:val="0046349A"/>
    <w:rsid w:val="00473365"/>
    <w:rsid w:val="00497857"/>
    <w:rsid w:val="004A2AEE"/>
    <w:rsid w:val="004A37AA"/>
    <w:rsid w:val="004B5253"/>
    <w:rsid w:val="004B53FF"/>
    <w:rsid w:val="004D5236"/>
    <w:rsid w:val="004E56EC"/>
    <w:rsid w:val="005021FF"/>
    <w:rsid w:val="0050771B"/>
    <w:rsid w:val="00511508"/>
    <w:rsid w:val="005278B7"/>
    <w:rsid w:val="00551059"/>
    <w:rsid w:val="005526E3"/>
    <w:rsid w:val="005626A1"/>
    <w:rsid w:val="00583D7A"/>
    <w:rsid w:val="005B7E3B"/>
    <w:rsid w:val="005D0ACA"/>
    <w:rsid w:val="005D4E77"/>
    <w:rsid w:val="005F2BAC"/>
    <w:rsid w:val="005F7DAC"/>
    <w:rsid w:val="00604239"/>
    <w:rsid w:val="0061330B"/>
    <w:rsid w:val="006275C6"/>
    <w:rsid w:val="0062796E"/>
    <w:rsid w:val="006A3668"/>
    <w:rsid w:val="006B1620"/>
    <w:rsid w:val="006E0A29"/>
    <w:rsid w:val="006F14E9"/>
    <w:rsid w:val="0071509B"/>
    <w:rsid w:val="00722E1E"/>
    <w:rsid w:val="007331A0"/>
    <w:rsid w:val="007606E8"/>
    <w:rsid w:val="00764DAE"/>
    <w:rsid w:val="007975F4"/>
    <w:rsid w:val="007A1FF0"/>
    <w:rsid w:val="007C4AFE"/>
    <w:rsid w:val="007E12A0"/>
    <w:rsid w:val="00812524"/>
    <w:rsid w:val="00852D86"/>
    <w:rsid w:val="00882699"/>
    <w:rsid w:val="008A0411"/>
    <w:rsid w:val="008A2AE7"/>
    <w:rsid w:val="008A2E3C"/>
    <w:rsid w:val="008A40DA"/>
    <w:rsid w:val="008B766B"/>
    <w:rsid w:val="008D5D2D"/>
    <w:rsid w:val="008E79E3"/>
    <w:rsid w:val="00932C31"/>
    <w:rsid w:val="0093632E"/>
    <w:rsid w:val="00950DC4"/>
    <w:rsid w:val="009621D4"/>
    <w:rsid w:val="0097326F"/>
    <w:rsid w:val="00977C57"/>
    <w:rsid w:val="009A0B5E"/>
    <w:rsid w:val="009B422E"/>
    <w:rsid w:val="009C4A15"/>
    <w:rsid w:val="009D3948"/>
    <w:rsid w:val="00A325EC"/>
    <w:rsid w:val="00A3440F"/>
    <w:rsid w:val="00A4586A"/>
    <w:rsid w:val="00A67019"/>
    <w:rsid w:val="00A70F8A"/>
    <w:rsid w:val="00A74DEB"/>
    <w:rsid w:val="00A8067D"/>
    <w:rsid w:val="00A906F3"/>
    <w:rsid w:val="00AA3C78"/>
    <w:rsid w:val="00AC0A0E"/>
    <w:rsid w:val="00AC75CB"/>
    <w:rsid w:val="00AE3B6F"/>
    <w:rsid w:val="00B02E10"/>
    <w:rsid w:val="00B03FC7"/>
    <w:rsid w:val="00B072F1"/>
    <w:rsid w:val="00B13A59"/>
    <w:rsid w:val="00B2249F"/>
    <w:rsid w:val="00B22A3B"/>
    <w:rsid w:val="00B246C5"/>
    <w:rsid w:val="00B30227"/>
    <w:rsid w:val="00B63086"/>
    <w:rsid w:val="00B641ED"/>
    <w:rsid w:val="00B74764"/>
    <w:rsid w:val="00B93882"/>
    <w:rsid w:val="00BB2C55"/>
    <w:rsid w:val="00BC63A4"/>
    <w:rsid w:val="00BD5258"/>
    <w:rsid w:val="00BD57D3"/>
    <w:rsid w:val="00BE58D2"/>
    <w:rsid w:val="00BE781E"/>
    <w:rsid w:val="00BF2CAD"/>
    <w:rsid w:val="00BF5D0A"/>
    <w:rsid w:val="00C0213D"/>
    <w:rsid w:val="00C206A9"/>
    <w:rsid w:val="00C25A3D"/>
    <w:rsid w:val="00C62194"/>
    <w:rsid w:val="00C777EF"/>
    <w:rsid w:val="00C97390"/>
    <w:rsid w:val="00CA5F6B"/>
    <w:rsid w:val="00CB5479"/>
    <w:rsid w:val="00CC6173"/>
    <w:rsid w:val="00CF0363"/>
    <w:rsid w:val="00CF1DF2"/>
    <w:rsid w:val="00D03887"/>
    <w:rsid w:val="00D06240"/>
    <w:rsid w:val="00D367B4"/>
    <w:rsid w:val="00D37517"/>
    <w:rsid w:val="00D52435"/>
    <w:rsid w:val="00D62B01"/>
    <w:rsid w:val="00D65DAF"/>
    <w:rsid w:val="00DB12A5"/>
    <w:rsid w:val="00DB52D8"/>
    <w:rsid w:val="00DD566E"/>
    <w:rsid w:val="00DE0679"/>
    <w:rsid w:val="00E31C09"/>
    <w:rsid w:val="00E32E45"/>
    <w:rsid w:val="00E4149B"/>
    <w:rsid w:val="00E46070"/>
    <w:rsid w:val="00E51658"/>
    <w:rsid w:val="00E56CC7"/>
    <w:rsid w:val="00E6040E"/>
    <w:rsid w:val="00E8400D"/>
    <w:rsid w:val="00E844F8"/>
    <w:rsid w:val="00E91267"/>
    <w:rsid w:val="00EA3DB3"/>
    <w:rsid w:val="00EA690B"/>
    <w:rsid w:val="00EA6AC2"/>
    <w:rsid w:val="00EB2197"/>
    <w:rsid w:val="00EE74E9"/>
    <w:rsid w:val="00F02122"/>
    <w:rsid w:val="00F05EF3"/>
    <w:rsid w:val="00F47CDB"/>
    <w:rsid w:val="00F72FB8"/>
    <w:rsid w:val="00F80246"/>
    <w:rsid w:val="00F84AF4"/>
    <w:rsid w:val="00F861F8"/>
    <w:rsid w:val="00F91BDF"/>
    <w:rsid w:val="00FA3ADD"/>
    <w:rsid w:val="00FC28B1"/>
    <w:rsid w:val="00FF2AE2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3185">
      <o:colormenu v:ext="edit" strokecolor="none [3215]" shadowcolor="none [671]"/>
    </o:shapedefaults>
    <o:shapelayout v:ext="edit">
      <o:idmap v:ext="edit" data="1"/>
    </o:shapelayout>
  </w:shapeDefaults>
  <w:decimalSymbol w:val="."/>
  <w:listSeparator w:val=","/>
  <w14:docId w14:val="40D56407"/>
  <w15:docId w15:val="{CAE55A49-7DC9-474F-8B16-A37E69B4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206A9"/>
    <w:rPr>
      <w:sz w:val="24"/>
      <w:szCs w:val="24"/>
    </w:rPr>
  </w:style>
  <w:style w:type="paragraph" w:styleId="Heading1">
    <w:name w:val="heading 1"/>
    <w:basedOn w:val="Normal"/>
    <w:next w:val="Normal"/>
    <w:qFormat/>
    <w:rsid w:val="00C206A9"/>
    <w:pPr>
      <w:keepNext/>
      <w:tabs>
        <w:tab w:val="left" w:pos="360"/>
        <w:tab w:val="right" w:pos="8370"/>
      </w:tabs>
      <w:ind w:left="360" w:right="107"/>
      <w:jc w:val="right"/>
      <w:outlineLvl w:val="0"/>
    </w:pPr>
    <w:rPr>
      <w:smallCaps/>
      <w:sz w:val="32"/>
      <w:szCs w:val="20"/>
    </w:rPr>
  </w:style>
  <w:style w:type="paragraph" w:styleId="Heading3">
    <w:name w:val="heading 3"/>
    <w:basedOn w:val="Normal"/>
    <w:next w:val="Normal"/>
    <w:qFormat/>
    <w:rsid w:val="00C206A9"/>
    <w:pPr>
      <w:keepNext/>
      <w:outlineLvl w:val="2"/>
    </w:pPr>
    <w:rPr>
      <w:rFonts w:ascii="Arial" w:hAnsi="Arial"/>
      <w:szCs w:val="20"/>
    </w:rPr>
  </w:style>
  <w:style w:type="paragraph" w:styleId="Heading4">
    <w:name w:val="heading 4"/>
    <w:basedOn w:val="Normal"/>
    <w:next w:val="Normal"/>
    <w:qFormat/>
    <w:rsid w:val="00C206A9"/>
    <w:pPr>
      <w:keepNext/>
      <w:outlineLvl w:val="3"/>
    </w:pPr>
    <w:rPr>
      <w:rFonts w:ascii="Arial" w:hAnsi="Arial"/>
      <w:b/>
      <w:szCs w:val="20"/>
    </w:rPr>
  </w:style>
  <w:style w:type="paragraph" w:styleId="Heading5">
    <w:name w:val="heading 5"/>
    <w:basedOn w:val="Normal"/>
    <w:next w:val="Normal"/>
    <w:qFormat/>
    <w:rsid w:val="00C206A9"/>
    <w:pPr>
      <w:keepNext/>
      <w:outlineLvl w:val="4"/>
    </w:pPr>
    <w:rPr>
      <w:rFonts w:ascii="Arial" w:hAnsi="Arial"/>
      <w:b/>
      <w:sz w:val="22"/>
      <w:szCs w:val="20"/>
    </w:rPr>
  </w:style>
  <w:style w:type="paragraph" w:styleId="Heading6">
    <w:name w:val="heading 6"/>
    <w:basedOn w:val="Normal"/>
    <w:next w:val="Normal"/>
    <w:qFormat/>
    <w:rsid w:val="00C206A9"/>
    <w:pPr>
      <w:keepNext/>
      <w:jc w:val="center"/>
      <w:outlineLvl w:val="5"/>
    </w:pPr>
    <w:rPr>
      <w:b/>
      <w:i/>
      <w:sz w:val="28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206A9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Footer">
    <w:name w:val="footer"/>
    <w:basedOn w:val="Normal"/>
    <w:rsid w:val="00C206A9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A1FF0"/>
  </w:style>
  <w:style w:type="paragraph" w:styleId="BalloonText">
    <w:name w:val="Balloon Text"/>
    <w:basedOn w:val="Normal"/>
    <w:link w:val="BalloonTextChar"/>
    <w:rsid w:val="007A1F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1FF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C0A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5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bra\Application%20Data\Microsoft\Templates\COA\Form%20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 5</Template>
  <TotalTime>187</TotalTime>
  <Pages>2</Pages>
  <Words>335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Commission on Athletics</Company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dwheeler</dc:creator>
  <cp:lastModifiedBy>Jennifer Cardone</cp:lastModifiedBy>
  <cp:revision>26</cp:revision>
  <cp:lastPrinted>2014-06-25T20:28:00Z</cp:lastPrinted>
  <dcterms:created xsi:type="dcterms:W3CDTF">2017-06-19T23:01:00Z</dcterms:created>
  <dcterms:modified xsi:type="dcterms:W3CDTF">2025-07-01T23:27:00Z</dcterms:modified>
</cp:coreProperties>
</file>